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14:paraId="5E548F60" w14:textId="24FC2135" w:rsidR="00AC7BFD" w:rsidRDefault="0066274C">
      <w:bookmarkStart w:id="0" w:name="_GoBack"/>
      <w:bookmarkEnd w:id="0"/>
      <w:r>
        <w:rPr>
          <w:i/>
          <w:noProof/>
          <w:sz w:val="28"/>
          <w:szCs w:val="28"/>
          <w:lang w:eastAsia="zh-CN"/>
        </w:rPr>
        <w:drawing>
          <wp:anchor distT="0" distB="0" distL="114300" distR="114300" simplePos="0" relativeHeight="251719680" behindDoc="0" locked="0" layoutInCell="1" allowOverlap="1" wp14:anchorId="450F9174" wp14:editId="7FDFC55B">
            <wp:simplePos x="0" y="0"/>
            <wp:positionH relativeFrom="column">
              <wp:posOffset>6534150</wp:posOffset>
            </wp:positionH>
            <wp:positionV relativeFrom="paragraph">
              <wp:posOffset>-428625</wp:posOffset>
            </wp:positionV>
            <wp:extent cx="2803525" cy="1409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TCA26U60.jpg"/>
                    <pic:cNvPicPr/>
                  </pic:nvPicPr>
                  <pic:blipFill>
                    <a:blip r:embed="rId11">
                      <a:extLst>
                        <a:ext uri="{28A0092B-C50C-407E-A947-70E740481C1C}">
                          <a14:useLocalDpi xmlns:a14="http://schemas.microsoft.com/office/drawing/2010/main" val="0"/>
                        </a:ext>
                      </a:extLst>
                    </a:blip>
                    <a:stretch>
                      <a:fillRect/>
                    </a:stretch>
                  </pic:blipFill>
                  <pic:spPr>
                    <a:xfrm>
                      <a:off x="0" y="0"/>
                      <a:ext cx="2803525" cy="1409700"/>
                    </a:xfrm>
                    <a:prstGeom prst="rect">
                      <a:avLst/>
                    </a:prstGeom>
                  </pic:spPr>
                </pic:pic>
              </a:graphicData>
            </a:graphic>
            <wp14:sizeRelH relativeFrom="page">
              <wp14:pctWidth>0</wp14:pctWidth>
            </wp14:sizeRelH>
            <wp14:sizeRelV relativeFrom="page">
              <wp14:pctHeight>0</wp14:pctHeight>
            </wp14:sizeRelV>
          </wp:anchor>
        </w:drawing>
      </w:r>
      <w:r w:rsidR="00761C5B">
        <w:rPr>
          <w:noProof/>
          <w:lang w:eastAsia="zh-CN"/>
        </w:rPr>
        <mc:AlternateContent>
          <mc:Choice Requires="wps">
            <w:drawing>
              <wp:anchor distT="0" distB="0" distL="114300" distR="114300" simplePos="0" relativeHeight="251661312" behindDoc="0" locked="0" layoutInCell="1" allowOverlap="1" wp14:anchorId="019960C6" wp14:editId="7792B4E9">
                <wp:simplePos x="0" y="0"/>
                <wp:positionH relativeFrom="page">
                  <wp:posOffset>410210</wp:posOffset>
                </wp:positionH>
                <wp:positionV relativeFrom="page">
                  <wp:posOffset>447040</wp:posOffset>
                </wp:positionV>
                <wp:extent cx="2590800" cy="495300"/>
                <wp:effectExtent l="0" t="0" r="19050" b="19050"/>
                <wp:wrapNone/>
                <wp:docPr id="61"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noFill/>
                        <a:ln w="635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D1930" id="AutoShape 298" o:spid="_x0000_s1026" style="position:absolute;margin-left:32.3pt;margin-top:35.2pt;width:204pt;height: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" filled="f" strokecolor="#4f81bd [3204]" strokeweight=".5pt">
                <w10:wrap anchorx="page" anchory="page"/>
              </v:roundrect>
            </w:pict>
          </mc:Fallback>
        </mc:AlternateContent>
      </w:r>
      <w:r w:rsidR="00761C5B">
        <w:rPr>
          <w:noProof/>
          <w:lang w:eastAsia="zh-CN"/>
        </w:rPr>
        <mc:AlternateContent>
          <mc:Choice Requires="wps">
            <w:drawing>
              <wp:anchor distT="0" distB="0" distL="114300" distR="114300" simplePos="0" relativeHeight="251664384" behindDoc="0" locked="0" layoutInCell="1" allowOverlap="1" wp14:anchorId="123235F7" wp14:editId="2484E093">
                <wp:simplePos x="0" y="0"/>
                <wp:positionH relativeFrom="page">
                  <wp:posOffset>527050</wp:posOffset>
                </wp:positionH>
                <wp:positionV relativeFrom="page">
                  <wp:posOffset>517525</wp:posOffset>
                </wp:positionV>
                <wp:extent cx="2590800" cy="495300"/>
                <wp:effectExtent l="0" t="0" r="19050" b="19050"/>
                <wp:wrapNone/>
                <wp:docPr id="6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noFill/>
                        <a:ln w="63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18276" id="AutoShape 302" o:spid="_x0000_s1026" style="position:absolute;margin-left:41.5pt;margin-top:40.75pt;width:204pt;height: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" filled="f" strokecolor="#c00000" strokeweight=".5pt">
                <w10:wrap anchorx="page" anchory="page"/>
              </v:roundrect>
            </w:pict>
          </mc:Fallback>
        </mc:AlternateContent>
      </w:r>
      <w:r w:rsidR="00614795">
        <w:rPr>
          <w:noProof/>
          <w:lang w:eastAsia="zh-CN"/>
        </w:rPr>
        <mc:AlternateContent>
          <mc:Choice Requires="wps">
            <w:drawing>
              <wp:anchor distT="0" distB="0" distL="114300" distR="114300" simplePos="0" relativeHeight="251675648" behindDoc="0" locked="0" layoutInCell="1" allowOverlap="1" wp14:anchorId="64BA9D2D" wp14:editId="5B2EC577">
                <wp:simplePos x="0" y="0"/>
                <wp:positionH relativeFrom="column">
                  <wp:posOffset>3352800</wp:posOffset>
                </wp:positionH>
                <wp:positionV relativeFrom="paragraph">
                  <wp:posOffset>-752475</wp:posOffset>
                </wp:positionV>
                <wp:extent cx="2781300" cy="7124700"/>
                <wp:effectExtent l="0" t="0" r="19050" b="19050"/>
                <wp:wrapNone/>
                <wp:docPr id="7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124700"/>
                        </a:xfrm>
                        <a:prstGeom prst="rect">
                          <a:avLst/>
                        </a:prstGeom>
                        <a:solidFill>
                          <a:srgbClr val="FFFFFF"/>
                        </a:solidFill>
                        <a:ln w="6350">
                          <a:solidFill>
                            <a:srgbClr val="7030A0"/>
                          </a:solidFill>
                          <a:prstDash val="lgDash"/>
                          <a:miter lim="800000"/>
                          <a:headEnd/>
                          <a:tailEnd/>
                        </a:ln>
                      </wps:spPr>
                      <wps:txbx>
                        <w:txbxContent>
                          <w:p w14:paraId="10AA0881" w14:textId="77777777" w:rsidR="00A46710" w:rsidRPr="001F066B" w:rsidRDefault="00A46710" w:rsidP="004A5905">
                            <w:pPr>
                              <w:jc w:val="center"/>
                              <w:rPr>
                                <w:color w:val="7030A0"/>
                                <w:sz w:val="20"/>
                              </w:rPr>
                            </w:pPr>
                          </w:p>
                          <w:p w14:paraId="6614F6A2" w14:textId="77777777" w:rsidR="00A46710" w:rsidRPr="001F066B" w:rsidRDefault="00A46710" w:rsidP="004A5905">
                            <w:pPr>
                              <w:jc w:val="center"/>
                              <w:rPr>
                                <w:rFonts w:ascii="Great Vibes" w:hAnsi="Great Vibes"/>
                                <w:b/>
                                <w:color w:val="7030A0"/>
                                <w:sz w:val="44"/>
                                <w:u w:val="single"/>
                              </w:rPr>
                            </w:pPr>
                            <w:r w:rsidRPr="001F066B">
                              <w:rPr>
                                <w:rFonts w:ascii="Great Vibes" w:hAnsi="Great Vibes"/>
                                <w:b/>
                                <w:color w:val="7030A0"/>
                                <w:sz w:val="44"/>
                                <w:u w:val="single"/>
                              </w:rPr>
                              <w:t>Useful Websites</w:t>
                            </w:r>
                          </w:p>
                          <w:p w14:paraId="4D46806A" w14:textId="77777777" w:rsidR="00A46710" w:rsidRDefault="00A46710" w:rsidP="004A5905">
                            <w:pPr>
                              <w:jc w:val="center"/>
                              <w:rPr>
                                <w:sz w:val="20"/>
                              </w:rPr>
                            </w:pPr>
                          </w:p>
                          <w:p w14:paraId="24B93B00" w14:textId="77777777" w:rsidR="00A46710" w:rsidRPr="004A5905" w:rsidRDefault="00A46710" w:rsidP="004A5905">
                            <w:pPr>
                              <w:jc w:val="center"/>
                              <w:rPr>
                                <w:b/>
                                <w:sz w:val="20"/>
                              </w:rPr>
                            </w:pPr>
                            <w:r>
                              <w:rPr>
                                <w:b/>
                                <w:sz w:val="20"/>
                              </w:rPr>
                              <w:t xml:space="preserve"> Henry </w:t>
                            </w:r>
                            <w:r w:rsidRPr="004A5905">
                              <w:rPr>
                                <w:b/>
                                <w:sz w:val="20"/>
                              </w:rPr>
                              <w:t>County Public Schools</w:t>
                            </w:r>
                          </w:p>
                          <w:p w14:paraId="71193654" w14:textId="77777777" w:rsidR="00A46710" w:rsidRPr="00390713" w:rsidRDefault="00706EDA" w:rsidP="004A5905">
                            <w:pPr>
                              <w:jc w:val="center"/>
                              <w:rPr>
                                <w:sz w:val="20"/>
                              </w:rPr>
                            </w:pPr>
                            <w:hyperlink r:id="rId12" w:history="1">
                              <w:r w:rsidR="00A46710" w:rsidRPr="00390713">
                                <w:rPr>
                                  <w:rStyle w:val="Hyperlink"/>
                                  <w:sz w:val="20"/>
                                </w:rPr>
                                <w:t>http://schoolwires.henry.k12.ga.us/site/default.aspx?PageID=1</w:t>
                              </w:r>
                            </w:hyperlink>
                          </w:p>
                          <w:p w14:paraId="6F4631B8" w14:textId="77777777" w:rsidR="00A46710" w:rsidRPr="004A5905" w:rsidRDefault="00A46710" w:rsidP="004A5905">
                            <w:pPr>
                              <w:jc w:val="center"/>
                              <w:rPr>
                                <w:b/>
                                <w:sz w:val="20"/>
                              </w:rPr>
                            </w:pPr>
                          </w:p>
                          <w:p w14:paraId="72EE4DC3" w14:textId="77777777" w:rsidR="00A46710" w:rsidRPr="004A5905" w:rsidRDefault="00A46710" w:rsidP="004A5905">
                            <w:pPr>
                              <w:jc w:val="center"/>
                              <w:rPr>
                                <w:b/>
                                <w:sz w:val="20"/>
                              </w:rPr>
                            </w:pPr>
                            <w:r>
                              <w:rPr>
                                <w:b/>
                                <w:sz w:val="20"/>
                              </w:rPr>
                              <w:t>Fairview Elementary</w:t>
                            </w:r>
                            <w:r w:rsidRPr="004A5905">
                              <w:rPr>
                                <w:b/>
                                <w:sz w:val="20"/>
                              </w:rPr>
                              <w:t xml:space="preserve"> School</w:t>
                            </w:r>
                          </w:p>
                          <w:p w14:paraId="3B2A1DAA" w14:textId="7AC54D06" w:rsidR="00A46710" w:rsidRDefault="00706EDA" w:rsidP="004A5905">
                            <w:pPr>
                              <w:jc w:val="center"/>
                              <w:rPr>
                                <w:sz w:val="20"/>
                                <w:szCs w:val="20"/>
                              </w:rPr>
                            </w:pPr>
                            <w:hyperlink r:id="rId13" w:history="1">
                              <w:r w:rsidR="00A46710" w:rsidRPr="00390713">
                                <w:rPr>
                                  <w:rStyle w:val="Hyperlink"/>
                                  <w:sz w:val="20"/>
                                  <w:szCs w:val="20"/>
                                </w:rPr>
                                <w:t>http://schoolwires.henry.k12.ga.us/fe</w:t>
                              </w:r>
                            </w:hyperlink>
                          </w:p>
                          <w:p w14:paraId="59C0C4EB" w14:textId="77777777" w:rsidR="00A46710" w:rsidRPr="00390713" w:rsidRDefault="00A46710" w:rsidP="004A5905">
                            <w:pPr>
                              <w:jc w:val="center"/>
                              <w:rPr>
                                <w:sz w:val="20"/>
                                <w:szCs w:val="20"/>
                              </w:rPr>
                            </w:pPr>
                          </w:p>
                          <w:p w14:paraId="534F541F" w14:textId="77777777" w:rsidR="00A46710" w:rsidRDefault="00A46710" w:rsidP="00390713">
                            <w:pPr>
                              <w:jc w:val="center"/>
                              <w:rPr>
                                <w:b/>
                                <w:sz w:val="20"/>
                              </w:rPr>
                            </w:pPr>
                            <w:r>
                              <w:rPr>
                                <w:b/>
                                <w:sz w:val="20"/>
                              </w:rPr>
                              <w:t>My School Webpage</w:t>
                            </w:r>
                          </w:p>
                          <w:p w14:paraId="255B008E" w14:textId="77777777" w:rsidR="00A46710" w:rsidRDefault="00706EDA" w:rsidP="004A5905">
                            <w:pPr>
                              <w:jc w:val="center"/>
                              <w:rPr>
                                <w:sz w:val="20"/>
                              </w:rPr>
                            </w:pPr>
                            <w:hyperlink r:id="rId14" w:history="1">
                              <w:r w:rsidR="00A46710" w:rsidRPr="005B0245">
                                <w:rPr>
                                  <w:rStyle w:val="Hyperlink"/>
                                  <w:sz w:val="20"/>
                                </w:rPr>
                                <w:t>http://schoolwires.henry.k12.ga.us/Domain/8212</w:t>
                              </w:r>
                            </w:hyperlink>
                          </w:p>
                          <w:p w14:paraId="2F311284" w14:textId="77777777" w:rsidR="00A46710" w:rsidRDefault="00A46710" w:rsidP="004A5905">
                            <w:pPr>
                              <w:jc w:val="center"/>
                              <w:rPr>
                                <w:sz w:val="20"/>
                              </w:rPr>
                            </w:pPr>
                          </w:p>
                          <w:p w14:paraId="08A01E02" w14:textId="77777777" w:rsidR="00A46710" w:rsidRPr="004A5905" w:rsidRDefault="00A46710" w:rsidP="004A5905">
                            <w:pPr>
                              <w:jc w:val="center"/>
                              <w:rPr>
                                <w:b/>
                                <w:sz w:val="20"/>
                              </w:rPr>
                            </w:pPr>
                            <w:r>
                              <w:rPr>
                                <w:b/>
                                <w:sz w:val="20"/>
                              </w:rPr>
                              <w:t>Infinite Campus Parent Portal</w:t>
                            </w:r>
                          </w:p>
                          <w:p w14:paraId="01ABF438" w14:textId="77777777" w:rsidR="00A46710" w:rsidRDefault="00706EDA" w:rsidP="004A5905">
                            <w:pPr>
                              <w:jc w:val="center"/>
                              <w:rPr>
                                <w:sz w:val="20"/>
                              </w:rPr>
                            </w:pPr>
                            <w:hyperlink r:id="rId15" w:history="1">
                              <w:r w:rsidR="00A46710" w:rsidRPr="005B0245">
                                <w:rPr>
                                  <w:rStyle w:val="Hyperlink"/>
                                  <w:sz w:val="20"/>
                                </w:rPr>
                                <w:t>https://campus.henry.k12.ga.us/K12_Custom/cparent/index.jsp?appName=henry&amp;version=1&amp;rel=hhchk</w:t>
                              </w:r>
                            </w:hyperlink>
                          </w:p>
                          <w:p w14:paraId="3CC4B261" w14:textId="77777777" w:rsidR="00A46710" w:rsidRDefault="00A46710" w:rsidP="004A5905">
                            <w:pPr>
                              <w:jc w:val="center"/>
                              <w:rPr>
                                <w:sz w:val="20"/>
                              </w:rPr>
                            </w:pPr>
                          </w:p>
                          <w:p w14:paraId="60FC0942" w14:textId="3D4058D5" w:rsidR="00A46710" w:rsidRPr="004A5905" w:rsidRDefault="00A46710" w:rsidP="004A5905">
                            <w:pPr>
                              <w:jc w:val="center"/>
                              <w:rPr>
                                <w:b/>
                                <w:sz w:val="20"/>
                              </w:rPr>
                            </w:pPr>
                            <w:r>
                              <w:rPr>
                                <w:b/>
                                <w:sz w:val="20"/>
                              </w:rPr>
                              <w:t>Google Classroom</w:t>
                            </w:r>
                          </w:p>
                          <w:p w14:paraId="42B9F573" w14:textId="4E26E700" w:rsidR="00A46710" w:rsidRDefault="00706EDA" w:rsidP="004A5905">
                            <w:pPr>
                              <w:jc w:val="center"/>
                              <w:rPr>
                                <w:rStyle w:val="Hyperlink"/>
                                <w:sz w:val="20"/>
                              </w:rPr>
                            </w:pPr>
                            <w:hyperlink r:id="rId16" w:history="1">
                              <w:r w:rsidR="00A46710" w:rsidRPr="00113D5D">
                                <w:rPr>
                                  <w:rStyle w:val="Hyperlink"/>
                                  <w:sz w:val="20"/>
                                </w:rPr>
                                <w:t>https://support.google.com/edu/classroom/answer/6020279?hl=en</w:t>
                              </w:r>
                            </w:hyperlink>
                          </w:p>
                          <w:p w14:paraId="173E8CA3" w14:textId="77777777" w:rsidR="00A46710" w:rsidRPr="00F05027" w:rsidRDefault="00A46710" w:rsidP="004A5905">
                            <w:pPr>
                              <w:jc w:val="center"/>
                              <w:rPr>
                                <w:rStyle w:val="Hyperlink"/>
                                <w:sz w:val="20"/>
                              </w:rPr>
                            </w:pPr>
                          </w:p>
                          <w:p w14:paraId="730A1F15" w14:textId="77777777" w:rsidR="00A46710" w:rsidRPr="004A5905" w:rsidRDefault="00A46710" w:rsidP="00761C5B">
                            <w:pPr>
                              <w:jc w:val="center"/>
                              <w:rPr>
                                <w:b/>
                                <w:sz w:val="20"/>
                              </w:rPr>
                            </w:pPr>
                            <w:r>
                              <w:rPr>
                                <w:b/>
                                <w:sz w:val="20"/>
                              </w:rPr>
                              <w:t>Classdojo</w:t>
                            </w:r>
                          </w:p>
                          <w:p w14:paraId="66574E74" w14:textId="77777777" w:rsidR="00A46710" w:rsidRDefault="00706EDA" w:rsidP="004A5905">
                            <w:pPr>
                              <w:jc w:val="center"/>
                              <w:rPr>
                                <w:sz w:val="20"/>
                              </w:rPr>
                            </w:pPr>
                            <w:hyperlink r:id="rId17" w:history="1">
                              <w:r w:rsidR="00A46710" w:rsidRPr="00187664">
                                <w:rPr>
                                  <w:rStyle w:val="Hyperlink"/>
                                  <w:sz w:val="20"/>
                                </w:rPr>
                                <w:t>www.classdojo.com</w:t>
                              </w:r>
                            </w:hyperlink>
                          </w:p>
                          <w:p w14:paraId="3E69B2A6" w14:textId="77777777" w:rsidR="00A46710" w:rsidRDefault="00A46710" w:rsidP="004A5905">
                            <w:pPr>
                              <w:jc w:val="center"/>
                              <w:rPr>
                                <w:sz w:val="20"/>
                              </w:rPr>
                            </w:pPr>
                          </w:p>
                          <w:p w14:paraId="77F76377" w14:textId="3D9BE5AB" w:rsidR="00A46710" w:rsidRPr="00614795" w:rsidRDefault="001821D1" w:rsidP="00614795">
                            <w:pPr>
                              <w:pStyle w:val="BodyText"/>
                              <w:ind w:firstLine="720"/>
                              <w:jc w:val="center"/>
                              <w:rPr>
                                <w:i/>
                                <w:sz w:val="20"/>
                              </w:rPr>
                            </w:pPr>
                            <w:r>
                              <w:rPr>
                                <w:i/>
                                <w:sz w:val="20"/>
                                <w:szCs w:val="20"/>
                              </w:rPr>
                              <w:t>“My goal</w:t>
                            </w:r>
                            <w:r w:rsidR="00A46710" w:rsidRPr="00614795">
                              <w:rPr>
                                <w:i/>
                                <w:sz w:val="20"/>
                                <w:szCs w:val="20"/>
                              </w:rPr>
                              <w:t xml:space="preserve"> this year is to not only get your child ready for the </w:t>
                            </w:r>
                            <w:r w:rsidR="00295D32">
                              <w:rPr>
                                <w:i/>
                                <w:sz w:val="20"/>
                                <w:szCs w:val="20"/>
                              </w:rPr>
                              <w:t>next</w:t>
                            </w:r>
                            <w:r w:rsidR="00A46710">
                              <w:rPr>
                                <w:i/>
                                <w:sz w:val="20"/>
                                <w:szCs w:val="20"/>
                              </w:rPr>
                              <w:t xml:space="preserve"> grade</w:t>
                            </w:r>
                            <w:r w:rsidR="00A46710" w:rsidRPr="00614795">
                              <w:rPr>
                                <w:i/>
                                <w:sz w:val="20"/>
                                <w:szCs w:val="20"/>
                              </w:rPr>
                              <w:t>, but the grades to come by teaching</w:t>
                            </w:r>
                            <w:r w:rsidR="00295D32">
                              <w:rPr>
                                <w:i/>
                                <w:sz w:val="20"/>
                                <w:szCs w:val="20"/>
                              </w:rPr>
                              <w:t xml:space="preserve"> and learning from</w:t>
                            </w:r>
                            <w:r w:rsidR="00A46710" w:rsidRPr="00614795">
                              <w:rPr>
                                <w:i/>
                                <w:sz w:val="20"/>
                                <w:szCs w:val="20"/>
                              </w:rPr>
                              <w:t xml:space="preserve"> them to the best of my ability. With your child’s eagerness to learn and your support, we can have a successful and fun year. Let’s make this a great year of learning the standards and learning from each other.</w:t>
                            </w:r>
                            <w:r w:rsidR="00A46710">
                              <w:rPr>
                                <w:i/>
                                <w:sz w:val="20"/>
                                <w:szCs w:val="20"/>
                              </w:rPr>
                              <w:t xml:space="preserve"> Remember our school theme</w:t>
                            </w:r>
                            <w:r w:rsidR="00295D32">
                              <w:rPr>
                                <w:i/>
                                <w:sz w:val="20"/>
                                <w:szCs w:val="20"/>
                              </w:rPr>
                              <w:t xml:space="preserve">: </w:t>
                            </w:r>
                            <w:r w:rsidRPr="001821D1">
                              <w:rPr>
                                <w:b/>
                                <w:i/>
                                <w:color w:val="7030A0"/>
                                <w:sz w:val="20"/>
                                <w:szCs w:val="20"/>
                              </w:rPr>
                              <w:t>“As a Fairview Family,                                        We are Better Together”</w:t>
                            </w:r>
                          </w:p>
                          <w:p w14:paraId="7952C6B3" w14:textId="77777777" w:rsidR="00295D32" w:rsidRPr="00295D32" w:rsidRDefault="00295D32" w:rsidP="00614795">
                            <w:pPr>
                              <w:jc w:val="center"/>
                              <w:rPr>
                                <w:i/>
                                <w:sz w:val="4"/>
                                <w:szCs w:val="4"/>
                              </w:rPr>
                            </w:pPr>
                          </w:p>
                          <w:p w14:paraId="3C22C5FC" w14:textId="3E84073C" w:rsidR="00A46710" w:rsidRPr="00614795" w:rsidRDefault="00295D32" w:rsidP="00614795">
                            <w:pPr>
                              <w:jc w:val="center"/>
                              <w:rPr>
                                <w:i/>
                                <w:sz w:val="20"/>
                              </w:rPr>
                            </w:pPr>
                            <w:r>
                              <w:rPr>
                                <w:noProof/>
                                <w:sz w:val="18"/>
                                <w:lang w:eastAsia="zh-CN"/>
                              </w:rPr>
                              <w:drawing>
                                <wp:inline distT="0" distB="0" distL="0" distR="0" wp14:anchorId="2F8BEA7C" wp14:editId="25AF5DB5">
                                  <wp:extent cx="1294765" cy="733425"/>
                                  <wp:effectExtent l="0" t="0" r="63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le-heart1[1].jpg"/>
                                          <pic:cNvPicPr/>
                                        </pic:nvPicPr>
                                        <pic:blipFill>
                                          <a:blip r:embed="rId18">
                                            <a:extLst>
                                              <a:ext uri="{28A0092B-C50C-407E-A947-70E740481C1C}">
                                                <a14:useLocalDpi xmlns:a14="http://schemas.microsoft.com/office/drawing/2010/main" val="0"/>
                                              </a:ext>
                                            </a:extLst>
                                          </a:blip>
                                          <a:stretch>
                                            <a:fillRect/>
                                          </a:stretch>
                                        </pic:blipFill>
                                        <pic:spPr>
                                          <a:xfrm>
                                            <a:off x="0" y="0"/>
                                            <a:ext cx="1302792" cy="737972"/>
                                          </a:xfrm>
                                          <a:prstGeom prst="rect">
                                            <a:avLst/>
                                          </a:prstGeom>
                                        </pic:spPr>
                                      </pic:pic>
                                    </a:graphicData>
                                  </a:graphic>
                                </wp:inline>
                              </w:drawing>
                            </w:r>
                          </w:p>
                          <w:p w14:paraId="1D12265F" w14:textId="15D77B6B" w:rsidR="00A46710" w:rsidRDefault="00A46710" w:rsidP="004A5905">
                            <w:pPr>
                              <w:jc w:val="center"/>
                              <w:rPr>
                                <w:sz w:val="18"/>
                              </w:rPr>
                            </w:pPr>
                          </w:p>
                          <w:p w14:paraId="5C56CB79" w14:textId="77777777" w:rsidR="00A46710" w:rsidRPr="004A5905" w:rsidRDefault="00A46710" w:rsidP="004A5905">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A9D2D" id="_x0000_t202" coordsize="21600,21600" o:spt="202" path="m,l,21600r21600,l21600,xe">
                <v:stroke joinstyle="miter"/>
                <v:path gradientshapeok="t" o:connecttype="rect"/>
              </v:shapetype>
              <v:shape id="Text Box 394" o:spid="_x0000_s1026" type="#_x0000_t202" style="position:absolute;margin-left:264pt;margin-top:-59.25pt;width:219pt;height:5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" strokecolor="#7030a0" strokeweight=".5pt">
                <v:stroke dashstyle="longDash"/>
                <v:textbox>
                  <w:txbxContent>
                    <w:p w14:paraId="10AA0881" w14:textId="77777777" w:rsidR="00A46710" w:rsidRPr="001F066B" w:rsidRDefault="00A46710" w:rsidP="004A5905">
                      <w:pPr>
                        <w:jc w:val="center"/>
                        <w:rPr>
                          <w:color w:val="7030A0"/>
                          <w:sz w:val="20"/>
                        </w:rPr>
                      </w:pPr>
                    </w:p>
                    <w:p w14:paraId="6614F6A2" w14:textId="77777777" w:rsidR="00A46710" w:rsidRPr="001F066B" w:rsidRDefault="00A46710" w:rsidP="004A5905">
                      <w:pPr>
                        <w:jc w:val="center"/>
                        <w:rPr>
                          <w:rFonts w:ascii="Great Vibes" w:hAnsi="Great Vibes"/>
                          <w:b/>
                          <w:color w:val="7030A0"/>
                          <w:sz w:val="44"/>
                          <w:u w:val="single"/>
                        </w:rPr>
                      </w:pPr>
                      <w:r w:rsidRPr="001F066B">
                        <w:rPr>
                          <w:rFonts w:ascii="Great Vibes" w:hAnsi="Great Vibes"/>
                          <w:b/>
                          <w:color w:val="7030A0"/>
                          <w:sz w:val="44"/>
                          <w:u w:val="single"/>
                        </w:rPr>
                        <w:t>Useful Websites</w:t>
                      </w:r>
                    </w:p>
                    <w:p w14:paraId="4D46806A" w14:textId="77777777" w:rsidR="00A46710" w:rsidRDefault="00A46710" w:rsidP="004A5905">
                      <w:pPr>
                        <w:jc w:val="center"/>
                        <w:rPr>
                          <w:sz w:val="20"/>
                        </w:rPr>
                      </w:pPr>
                    </w:p>
                    <w:p w14:paraId="24B93B00" w14:textId="77777777" w:rsidR="00A46710" w:rsidRPr="004A5905" w:rsidRDefault="00A46710" w:rsidP="004A5905">
                      <w:pPr>
                        <w:jc w:val="center"/>
                        <w:rPr>
                          <w:b/>
                          <w:sz w:val="20"/>
                        </w:rPr>
                      </w:pPr>
                      <w:r>
                        <w:rPr>
                          <w:b/>
                          <w:sz w:val="20"/>
                        </w:rPr>
                        <w:t xml:space="preserve"> Henry </w:t>
                      </w:r>
                      <w:r w:rsidRPr="004A5905">
                        <w:rPr>
                          <w:b/>
                          <w:sz w:val="20"/>
                        </w:rPr>
                        <w:t>County Public Schools</w:t>
                      </w:r>
                    </w:p>
                    <w:p w14:paraId="71193654" w14:textId="77777777" w:rsidR="00A46710" w:rsidRPr="00390713" w:rsidRDefault="00706EDA" w:rsidP="004A5905">
                      <w:pPr>
                        <w:jc w:val="center"/>
                        <w:rPr>
                          <w:sz w:val="20"/>
                        </w:rPr>
                      </w:pPr>
                      <w:hyperlink r:id="rId19" w:history="1">
                        <w:r w:rsidR="00A46710" w:rsidRPr="00390713">
                          <w:rPr>
                            <w:rStyle w:val="Hyperlink"/>
                            <w:sz w:val="20"/>
                          </w:rPr>
                          <w:t>http://schoolwires.henry.k12.ga.us/site/default.aspx?PageID=1</w:t>
                        </w:r>
                      </w:hyperlink>
                    </w:p>
                    <w:p w14:paraId="6F4631B8" w14:textId="77777777" w:rsidR="00A46710" w:rsidRPr="004A5905" w:rsidRDefault="00A46710" w:rsidP="004A5905">
                      <w:pPr>
                        <w:jc w:val="center"/>
                        <w:rPr>
                          <w:b/>
                          <w:sz w:val="20"/>
                        </w:rPr>
                      </w:pPr>
                    </w:p>
                    <w:p w14:paraId="72EE4DC3" w14:textId="77777777" w:rsidR="00A46710" w:rsidRPr="004A5905" w:rsidRDefault="00A46710" w:rsidP="004A5905">
                      <w:pPr>
                        <w:jc w:val="center"/>
                        <w:rPr>
                          <w:b/>
                          <w:sz w:val="20"/>
                        </w:rPr>
                      </w:pPr>
                      <w:r>
                        <w:rPr>
                          <w:b/>
                          <w:sz w:val="20"/>
                        </w:rPr>
                        <w:t>Fairview Elementary</w:t>
                      </w:r>
                      <w:r w:rsidRPr="004A5905">
                        <w:rPr>
                          <w:b/>
                          <w:sz w:val="20"/>
                        </w:rPr>
                        <w:t xml:space="preserve"> School</w:t>
                      </w:r>
                    </w:p>
                    <w:p w14:paraId="3B2A1DAA" w14:textId="7AC54D06" w:rsidR="00A46710" w:rsidRDefault="00706EDA" w:rsidP="004A5905">
                      <w:pPr>
                        <w:jc w:val="center"/>
                        <w:rPr>
                          <w:sz w:val="20"/>
                          <w:szCs w:val="20"/>
                        </w:rPr>
                      </w:pPr>
                      <w:hyperlink r:id="rId20" w:history="1">
                        <w:r w:rsidR="00A46710" w:rsidRPr="00390713">
                          <w:rPr>
                            <w:rStyle w:val="Hyperlink"/>
                            <w:sz w:val="20"/>
                            <w:szCs w:val="20"/>
                          </w:rPr>
                          <w:t>http://schoolwires.henry.k12.ga.us/fe</w:t>
                        </w:r>
                      </w:hyperlink>
                    </w:p>
                    <w:p w14:paraId="59C0C4EB" w14:textId="77777777" w:rsidR="00A46710" w:rsidRPr="00390713" w:rsidRDefault="00A46710" w:rsidP="004A5905">
                      <w:pPr>
                        <w:jc w:val="center"/>
                        <w:rPr>
                          <w:sz w:val="20"/>
                          <w:szCs w:val="20"/>
                        </w:rPr>
                      </w:pPr>
                    </w:p>
                    <w:p w14:paraId="534F541F" w14:textId="77777777" w:rsidR="00A46710" w:rsidRDefault="00A46710" w:rsidP="00390713">
                      <w:pPr>
                        <w:jc w:val="center"/>
                        <w:rPr>
                          <w:b/>
                          <w:sz w:val="20"/>
                        </w:rPr>
                      </w:pPr>
                      <w:r>
                        <w:rPr>
                          <w:b/>
                          <w:sz w:val="20"/>
                        </w:rPr>
                        <w:t>My School Webpage</w:t>
                      </w:r>
                    </w:p>
                    <w:p w14:paraId="255B008E" w14:textId="77777777" w:rsidR="00A46710" w:rsidRDefault="00706EDA" w:rsidP="004A5905">
                      <w:pPr>
                        <w:jc w:val="center"/>
                        <w:rPr>
                          <w:sz w:val="20"/>
                        </w:rPr>
                      </w:pPr>
                      <w:hyperlink r:id="rId21" w:history="1">
                        <w:r w:rsidR="00A46710" w:rsidRPr="005B0245">
                          <w:rPr>
                            <w:rStyle w:val="Hyperlink"/>
                            <w:sz w:val="20"/>
                          </w:rPr>
                          <w:t>http://schoolwires.henry.k12.ga.us/Domain/8212</w:t>
                        </w:r>
                      </w:hyperlink>
                    </w:p>
                    <w:p w14:paraId="2F311284" w14:textId="77777777" w:rsidR="00A46710" w:rsidRDefault="00A46710" w:rsidP="004A5905">
                      <w:pPr>
                        <w:jc w:val="center"/>
                        <w:rPr>
                          <w:sz w:val="20"/>
                        </w:rPr>
                      </w:pPr>
                    </w:p>
                    <w:p w14:paraId="08A01E02" w14:textId="77777777" w:rsidR="00A46710" w:rsidRPr="004A5905" w:rsidRDefault="00A46710" w:rsidP="004A5905">
                      <w:pPr>
                        <w:jc w:val="center"/>
                        <w:rPr>
                          <w:b/>
                          <w:sz w:val="20"/>
                        </w:rPr>
                      </w:pPr>
                      <w:r>
                        <w:rPr>
                          <w:b/>
                          <w:sz w:val="20"/>
                        </w:rPr>
                        <w:t>Infinite Campus Parent Portal</w:t>
                      </w:r>
                    </w:p>
                    <w:p w14:paraId="01ABF438" w14:textId="77777777" w:rsidR="00A46710" w:rsidRDefault="00706EDA" w:rsidP="004A5905">
                      <w:pPr>
                        <w:jc w:val="center"/>
                        <w:rPr>
                          <w:sz w:val="20"/>
                        </w:rPr>
                      </w:pPr>
                      <w:hyperlink r:id="rId22" w:history="1">
                        <w:r w:rsidR="00A46710" w:rsidRPr="005B0245">
                          <w:rPr>
                            <w:rStyle w:val="Hyperlink"/>
                            <w:sz w:val="20"/>
                          </w:rPr>
                          <w:t>https://campus.henry.k12.ga.us/K12_Custom/cparent/index.jsp?appName=henry&amp;version=1&amp;rel=hhchk</w:t>
                        </w:r>
                      </w:hyperlink>
                    </w:p>
                    <w:p w14:paraId="3CC4B261" w14:textId="77777777" w:rsidR="00A46710" w:rsidRDefault="00A46710" w:rsidP="004A5905">
                      <w:pPr>
                        <w:jc w:val="center"/>
                        <w:rPr>
                          <w:sz w:val="20"/>
                        </w:rPr>
                      </w:pPr>
                    </w:p>
                    <w:p w14:paraId="60FC0942" w14:textId="3D4058D5" w:rsidR="00A46710" w:rsidRPr="004A5905" w:rsidRDefault="00A46710" w:rsidP="004A5905">
                      <w:pPr>
                        <w:jc w:val="center"/>
                        <w:rPr>
                          <w:b/>
                          <w:sz w:val="20"/>
                        </w:rPr>
                      </w:pPr>
                      <w:r>
                        <w:rPr>
                          <w:b/>
                          <w:sz w:val="20"/>
                        </w:rPr>
                        <w:t>Google Classroom</w:t>
                      </w:r>
                    </w:p>
                    <w:p w14:paraId="42B9F573" w14:textId="4E26E700" w:rsidR="00A46710" w:rsidRDefault="00706EDA" w:rsidP="004A5905">
                      <w:pPr>
                        <w:jc w:val="center"/>
                        <w:rPr>
                          <w:rStyle w:val="Hyperlink"/>
                          <w:sz w:val="20"/>
                        </w:rPr>
                      </w:pPr>
                      <w:hyperlink r:id="rId23" w:history="1">
                        <w:r w:rsidR="00A46710" w:rsidRPr="00113D5D">
                          <w:rPr>
                            <w:rStyle w:val="Hyperlink"/>
                            <w:sz w:val="20"/>
                          </w:rPr>
                          <w:t>https://support.google.com/edu/classroom/answer/6020279?hl=en</w:t>
                        </w:r>
                      </w:hyperlink>
                    </w:p>
                    <w:p w14:paraId="173E8CA3" w14:textId="77777777" w:rsidR="00A46710" w:rsidRPr="00F05027" w:rsidRDefault="00A46710" w:rsidP="004A5905">
                      <w:pPr>
                        <w:jc w:val="center"/>
                        <w:rPr>
                          <w:rStyle w:val="Hyperlink"/>
                          <w:sz w:val="20"/>
                        </w:rPr>
                      </w:pPr>
                    </w:p>
                    <w:p w14:paraId="730A1F15" w14:textId="77777777" w:rsidR="00A46710" w:rsidRPr="004A5905" w:rsidRDefault="00A46710" w:rsidP="00761C5B">
                      <w:pPr>
                        <w:jc w:val="center"/>
                        <w:rPr>
                          <w:b/>
                          <w:sz w:val="20"/>
                        </w:rPr>
                      </w:pPr>
                      <w:r>
                        <w:rPr>
                          <w:b/>
                          <w:sz w:val="20"/>
                        </w:rPr>
                        <w:t>Classdojo</w:t>
                      </w:r>
                    </w:p>
                    <w:p w14:paraId="66574E74" w14:textId="77777777" w:rsidR="00A46710" w:rsidRDefault="00706EDA" w:rsidP="004A5905">
                      <w:pPr>
                        <w:jc w:val="center"/>
                        <w:rPr>
                          <w:sz w:val="20"/>
                        </w:rPr>
                      </w:pPr>
                      <w:hyperlink r:id="rId24" w:history="1">
                        <w:r w:rsidR="00A46710" w:rsidRPr="00187664">
                          <w:rPr>
                            <w:rStyle w:val="Hyperlink"/>
                            <w:sz w:val="20"/>
                          </w:rPr>
                          <w:t>www.classdojo.com</w:t>
                        </w:r>
                      </w:hyperlink>
                    </w:p>
                    <w:p w14:paraId="3E69B2A6" w14:textId="77777777" w:rsidR="00A46710" w:rsidRDefault="00A46710" w:rsidP="004A5905">
                      <w:pPr>
                        <w:jc w:val="center"/>
                        <w:rPr>
                          <w:sz w:val="20"/>
                        </w:rPr>
                      </w:pPr>
                    </w:p>
                    <w:p w14:paraId="77F76377" w14:textId="3D9BE5AB" w:rsidR="00A46710" w:rsidRPr="00614795" w:rsidRDefault="001821D1" w:rsidP="00614795">
                      <w:pPr>
                        <w:pStyle w:val="BodyText"/>
                        <w:ind w:firstLine="720"/>
                        <w:jc w:val="center"/>
                        <w:rPr>
                          <w:i/>
                          <w:sz w:val="20"/>
                        </w:rPr>
                      </w:pPr>
                      <w:r>
                        <w:rPr>
                          <w:i/>
                          <w:sz w:val="20"/>
                          <w:szCs w:val="20"/>
                        </w:rPr>
                        <w:t>“My goal</w:t>
                      </w:r>
                      <w:r w:rsidR="00A46710" w:rsidRPr="00614795">
                        <w:rPr>
                          <w:i/>
                          <w:sz w:val="20"/>
                          <w:szCs w:val="20"/>
                        </w:rPr>
                        <w:t xml:space="preserve"> this year is to not only get your child ready for the </w:t>
                      </w:r>
                      <w:r w:rsidR="00295D32">
                        <w:rPr>
                          <w:i/>
                          <w:sz w:val="20"/>
                          <w:szCs w:val="20"/>
                        </w:rPr>
                        <w:t>next</w:t>
                      </w:r>
                      <w:r w:rsidR="00A46710">
                        <w:rPr>
                          <w:i/>
                          <w:sz w:val="20"/>
                          <w:szCs w:val="20"/>
                        </w:rPr>
                        <w:t xml:space="preserve"> grade</w:t>
                      </w:r>
                      <w:r w:rsidR="00A46710" w:rsidRPr="00614795">
                        <w:rPr>
                          <w:i/>
                          <w:sz w:val="20"/>
                          <w:szCs w:val="20"/>
                        </w:rPr>
                        <w:t>, but the grades to come by teaching</w:t>
                      </w:r>
                      <w:r w:rsidR="00295D32">
                        <w:rPr>
                          <w:i/>
                          <w:sz w:val="20"/>
                          <w:szCs w:val="20"/>
                        </w:rPr>
                        <w:t xml:space="preserve"> and learning from</w:t>
                      </w:r>
                      <w:r w:rsidR="00A46710" w:rsidRPr="00614795">
                        <w:rPr>
                          <w:i/>
                          <w:sz w:val="20"/>
                          <w:szCs w:val="20"/>
                        </w:rPr>
                        <w:t xml:space="preserve"> them to the best of my ability. With your child’s eagerness to learn and your support, we can have a successful and fun year. Let’s make this a great year of learning the standards and learning from each other.</w:t>
                      </w:r>
                      <w:r w:rsidR="00A46710">
                        <w:rPr>
                          <w:i/>
                          <w:sz w:val="20"/>
                          <w:szCs w:val="20"/>
                        </w:rPr>
                        <w:t xml:space="preserve"> Remember our school theme</w:t>
                      </w:r>
                      <w:r w:rsidR="00295D32">
                        <w:rPr>
                          <w:i/>
                          <w:sz w:val="20"/>
                          <w:szCs w:val="20"/>
                        </w:rPr>
                        <w:t xml:space="preserve">: </w:t>
                      </w:r>
                      <w:r w:rsidRPr="001821D1">
                        <w:rPr>
                          <w:b/>
                          <w:i/>
                          <w:color w:val="7030A0"/>
                          <w:sz w:val="20"/>
                          <w:szCs w:val="20"/>
                        </w:rPr>
                        <w:t>“As a Fairview Family,                                        We are Better Together”</w:t>
                      </w:r>
                    </w:p>
                    <w:p w14:paraId="7952C6B3" w14:textId="77777777" w:rsidR="00295D32" w:rsidRPr="00295D32" w:rsidRDefault="00295D32" w:rsidP="00614795">
                      <w:pPr>
                        <w:jc w:val="center"/>
                        <w:rPr>
                          <w:i/>
                          <w:sz w:val="4"/>
                          <w:szCs w:val="4"/>
                        </w:rPr>
                      </w:pPr>
                    </w:p>
                    <w:p w14:paraId="3C22C5FC" w14:textId="3E84073C" w:rsidR="00A46710" w:rsidRPr="00614795" w:rsidRDefault="00295D32" w:rsidP="00614795">
                      <w:pPr>
                        <w:jc w:val="center"/>
                        <w:rPr>
                          <w:i/>
                          <w:sz w:val="20"/>
                        </w:rPr>
                      </w:pPr>
                      <w:r>
                        <w:rPr>
                          <w:noProof/>
                          <w:sz w:val="18"/>
                          <w:lang w:eastAsia="zh-CN"/>
                        </w:rPr>
                        <w:drawing>
                          <wp:inline distT="0" distB="0" distL="0" distR="0" wp14:anchorId="2F8BEA7C" wp14:editId="25AF5DB5">
                            <wp:extent cx="1294765" cy="733425"/>
                            <wp:effectExtent l="0" t="0" r="63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le-heart1[1].jpg"/>
                                    <pic:cNvPicPr/>
                                  </pic:nvPicPr>
                                  <pic:blipFill>
                                    <a:blip r:embed="rId18">
                                      <a:extLst>
                                        <a:ext uri="{28A0092B-C50C-407E-A947-70E740481C1C}">
                                          <a14:useLocalDpi xmlns:a14="http://schemas.microsoft.com/office/drawing/2010/main" val="0"/>
                                        </a:ext>
                                      </a:extLst>
                                    </a:blip>
                                    <a:stretch>
                                      <a:fillRect/>
                                    </a:stretch>
                                  </pic:blipFill>
                                  <pic:spPr>
                                    <a:xfrm>
                                      <a:off x="0" y="0"/>
                                      <a:ext cx="1302792" cy="737972"/>
                                    </a:xfrm>
                                    <a:prstGeom prst="rect">
                                      <a:avLst/>
                                    </a:prstGeom>
                                  </pic:spPr>
                                </pic:pic>
                              </a:graphicData>
                            </a:graphic>
                          </wp:inline>
                        </w:drawing>
                      </w:r>
                    </w:p>
                    <w:p w14:paraId="1D12265F" w14:textId="15D77B6B" w:rsidR="00A46710" w:rsidRDefault="00A46710" w:rsidP="004A5905">
                      <w:pPr>
                        <w:jc w:val="center"/>
                        <w:rPr>
                          <w:sz w:val="18"/>
                        </w:rPr>
                      </w:pPr>
                    </w:p>
                    <w:p w14:paraId="5C56CB79" w14:textId="77777777" w:rsidR="00A46710" w:rsidRPr="004A5905" w:rsidRDefault="00A46710" w:rsidP="004A5905">
                      <w:pPr>
                        <w:jc w:val="center"/>
                        <w:rPr>
                          <w:sz w:val="18"/>
                        </w:rPr>
                      </w:pPr>
                    </w:p>
                  </w:txbxContent>
                </v:textbox>
              </v:shape>
            </w:pict>
          </mc:Fallback>
        </mc:AlternateContent>
      </w:r>
      <w:r w:rsidR="0015134E">
        <w:rPr>
          <w:noProof/>
          <w:lang w:eastAsia="zh-CN"/>
        </w:rPr>
        <mc:AlternateContent>
          <mc:Choice Requires="wps">
            <w:drawing>
              <wp:anchor distT="0" distB="0" distL="114300" distR="114300" simplePos="0" relativeHeight="251642880" behindDoc="0" locked="0" layoutInCell="1" allowOverlap="1" wp14:anchorId="5BA603C9" wp14:editId="57E82623">
                <wp:simplePos x="0" y="0"/>
                <wp:positionH relativeFrom="page">
                  <wp:posOffset>461010</wp:posOffset>
                </wp:positionH>
                <wp:positionV relativeFrom="page">
                  <wp:posOffset>1175385</wp:posOffset>
                </wp:positionV>
                <wp:extent cx="2613025" cy="6216015"/>
                <wp:effectExtent l="0" t="0" r="15875" b="13335"/>
                <wp:wrapNone/>
                <wp:docPr id="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621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FE0A" w14:textId="3D470DFC" w:rsidR="00A46710" w:rsidRPr="00761C5B" w:rsidRDefault="00A46710" w:rsidP="00420BC0">
                            <w:pPr>
                              <w:pStyle w:val="BodyText"/>
                              <w:jc w:val="center"/>
                              <w:rPr>
                                <w:i/>
                                <w:sz w:val="28"/>
                                <w:szCs w:val="28"/>
                              </w:rPr>
                            </w:pPr>
                            <w:r w:rsidRPr="00761C5B">
                              <w:rPr>
                                <w:i/>
                                <w:sz w:val="28"/>
                                <w:szCs w:val="28"/>
                              </w:rPr>
                              <w:t>Greetings! On behalf of the Fairview Elementary School Faculty &amp; Staf</w:t>
                            </w:r>
                            <w:r w:rsidR="00295D32">
                              <w:rPr>
                                <w:i/>
                                <w:sz w:val="28"/>
                                <w:szCs w:val="28"/>
                              </w:rPr>
                              <w:t>f, I would</w:t>
                            </w:r>
                            <w:r w:rsidR="00CC0660">
                              <w:rPr>
                                <w:i/>
                                <w:sz w:val="28"/>
                                <w:szCs w:val="28"/>
                              </w:rPr>
                              <w:t xml:space="preserve"> like to welcome you to the 2019-2020</w:t>
                            </w:r>
                            <w:r w:rsidR="00295D32">
                              <w:rPr>
                                <w:i/>
                                <w:sz w:val="28"/>
                                <w:szCs w:val="28"/>
                              </w:rPr>
                              <w:t xml:space="preserve"> school year. </w:t>
                            </w:r>
                            <w:r w:rsidRPr="00761C5B">
                              <w:rPr>
                                <w:i/>
                                <w:sz w:val="28"/>
                                <w:szCs w:val="28"/>
                              </w:rPr>
                              <w:t>It is my sincere</w:t>
                            </w:r>
                            <w:r>
                              <w:rPr>
                                <w:i/>
                                <w:sz w:val="28"/>
                                <w:szCs w:val="28"/>
                              </w:rPr>
                              <w:t xml:space="preserve"> hope</w:t>
                            </w:r>
                            <w:r w:rsidR="00295D32">
                              <w:rPr>
                                <w:i/>
                                <w:sz w:val="28"/>
                                <w:szCs w:val="28"/>
                              </w:rPr>
                              <w:t xml:space="preserve"> that you have a wonderful </w:t>
                            </w:r>
                            <w:r w:rsidRPr="00761C5B">
                              <w:rPr>
                                <w:i/>
                                <w:sz w:val="28"/>
                                <w:szCs w:val="28"/>
                              </w:rPr>
                              <w:t>year and that you obtain all of the knowledge that you can stand!</w:t>
                            </w:r>
                          </w:p>
                          <w:p w14:paraId="08CDA3AC" w14:textId="77777777" w:rsidR="00A46710" w:rsidRDefault="00A46710" w:rsidP="00072298">
                            <w:pPr>
                              <w:pStyle w:val="BodyText"/>
                              <w:rPr>
                                <w:noProof/>
                                <w:sz w:val="22"/>
                              </w:rPr>
                            </w:pPr>
                          </w:p>
                          <w:p w14:paraId="540CAF63" w14:textId="77777777" w:rsidR="00A46710" w:rsidRDefault="00A46710" w:rsidP="00072298">
                            <w:pPr>
                              <w:pStyle w:val="BodyText"/>
                              <w:jc w:val="center"/>
                              <w:rPr>
                                <w:noProof/>
                                <w:sz w:val="22"/>
                              </w:rPr>
                            </w:pPr>
                            <w:r>
                              <w:rPr>
                                <w:noProof/>
                                <w:lang w:eastAsia="zh-CN"/>
                              </w:rPr>
                              <w:drawing>
                                <wp:inline distT="0" distB="0" distL="0" distR="0" wp14:anchorId="00C96DE9" wp14:editId="4A8A2D3B">
                                  <wp:extent cx="2613025" cy="1362075"/>
                                  <wp:effectExtent l="0" t="0" r="0" b="0"/>
                                  <wp:docPr id="233" name="Picture 233" descr="http://schoolwires.henry.k12.ga.us/cms/lib08/GA01000549/Centricity/Template/8/old-logos/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wires.henry.k12.ga.us/cms/lib08/GA01000549/Centricity/Template/8/old-logos/f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025" cy="1362075"/>
                                          </a:xfrm>
                                          <a:prstGeom prst="rect">
                                            <a:avLst/>
                                          </a:prstGeom>
                                          <a:noFill/>
                                          <a:ln>
                                            <a:noFill/>
                                          </a:ln>
                                        </pic:spPr>
                                      </pic:pic>
                                    </a:graphicData>
                                  </a:graphic>
                                </wp:inline>
                              </w:drawing>
                            </w:r>
                          </w:p>
                          <w:p w14:paraId="05B141C2" w14:textId="77777777" w:rsidR="00A46710" w:rsidRDefault="00A46710" w:rsidP="00072298">
                            <w:pPr>
                              <w:pStyle w:val="BodyText"/>
                              <w:jc w:val="center"/>
                              <w:rPr>
                                <w:noProof/>
                                <w:sz w:val="22"/>
                              </w:rPr>
                            </w:pPr>
                            <w:r>
                              <w:rPr>
                                <w:noProof/>
                                <w:sz w:val="22"/>
                              </w:rPr>
                              <w:t>458 Fairview Road</w:t>
                            </w:r>
                          </w:p>
                          <w:p w14:paraId="7C346C51" w14:textId="77777777" w:rsidR="00A46710" w:rsidRDefault="00A46710" w:rsidP="00FE4D5E">
                            <w:pPr>
                              <w:pStyle w:val="BodyText"/>
                              <w:ind w:left="720"/>
                              <w:rPr>
                                <w:noProof/>
                                <w:sz w:val="22"/>
                              </w:rPr>
                            </w:pPr>
                            <w:r>
                              <w:rPr>
                                <w:noProof/>
                                <w:sz w:val="22"/>
                              </w:rPr>
                              <w:t>Stockbridge, Georgia 30281</w:t>
                            </w:r>
                            <w:r w:rsidRPr="00072298">
                              <w:rPr>
                                <w:noProof/>
                                <w:sz w:val="22"/>
                              </w:rPr>
                              <w:br/>
                            </w:r>
                            <w:r w:rsidRPr="00072298">
                              <w:rPr>
                                <w:noProof/>
                                <w:sz w:val="22"/>
                              </w:rPr>
                              <w:br/>
                            </w:r>
                            <w:r w:rsidRPr="00995D7A">
                              <w:rPr>
                                <w:b/>
                                <w:noProof/>
                                <w:sz w:val="22"/>
                              </w:rPr>
                              <w:t>Phone:</w:t>
                            </w:r>
                            <w:r>
                              <w:rPr>
                                <w:noProof/>
                                <w:sz w:val="22"/>
                              </w:rPr>
                              <w:t xml:space="preserve"> 770-474-8265</w:t>
                            </w:r>
                            <w:r>
                              <w:rPr>
                                <w:noProof/>
                                <w:sz w:val="22"/>
                              </w:rPr>
                              <w:br/>
                            </w:r>
                            <w:r w:rsidRPr="00995D7A">
                              <w:rPr>
                                <w:b/>
                                <w:noProof/>
                                <w:sz w:val="22"/>
                              </w:rPr>
                              <w:t>Fax:</w:t>
                            </w:r>
                            <w:r>
                              <w:rPr>
                                <w:noProof/>
                                <w:sz w:val="22"/>
                              </w:rPr>
                              <w:t xml:space="preserve">     770-474-5528</w:t>
                            </w:r>
                            <w:r>
                              <w:rPr>
                                <w:noProof/>
                                <w:sz w:val="22"/>
                              </w:rPr>
                              <w:br/>
                            </w:r>
                          </w:p>
                          <w:p w14:paraId="022C4C27" w14:textId="4474D5FB" w:rsidR="00A46710" w:rsidRDefault="00A46710" w:rsidP="00FE4D5E">
                            <w:pPr>
                              <w:pStyle w:val="BodyText"/>
                              <w:rPr>
                                <w:noProof/>
                                <w:sz w:val="22"/>
                              </w:rPr>
                            </w:pPr>
                            <w:r>
                              <w:rPr>
                                <w:noProof/>
                                <w:sz w:val="22"/>
                              </w:rPr>
                              <w:t xml:space="preserve">    </w:t>
                            </w:r>
                            <w:r w:rsidRPr="00995D7A">
                              <w:rPr>
                                <w:b/>
                                <w:noProof/>
                                <w:sz w:val="22"/>
                              </w:rPr>
                              <w:t>Dr.Benjamin</w:t>
                            </w:r>
                            <w:r>
                              <w:rPr>
                                <w:noProof/>
                                <w:sz w:val="22"/>
                              </w:rPr>
                              <w:t xml:space="preserve">               </w:t>
                            </w:r>
                            <w:r w:rsidRPr="00995D7A">
                              <w:rPr>
                                <w:b/>
                                <w:noProof/>
                                <w:sz w:val="22"/>
                              </w:rPr>
                              <w:t xml:space="preserve">Mr. </w:t>
                            </w:r>
                            <w:r w:rsidR="003C2D05">
                              <w:rPr>
                                <w:b/>
                                <w:noProof/>
                                <w:sz w:val="22"/>
                              </w:rPr>
                              <w:t>Mincey</w:t>
                            </w:r>
                          </w:p>
                          <w:p w14:paraId="787216DB" w14:textId="77777777" w:rsidR="00A46710" w:rsidRPr="00420BC0" w:rsidRDefault="00A46710" w:rsidP="00072298">
                            <w:pPr>
                              <w:pStyle w:val="BodyText"/>
                              <w:jc w:val="center"/>
                              <w:rPr>
                                <w:noProof/>
                                <w:sz w:val="22"/>
                              </w:rPr>
                            </w:pPr>
                            <w:r>
                              <w:rPr>
                                <w:i/>
                                <w:noProof/>
                                <w:sz w:val="22"/>
                              </w:rPr>
                              <w:t xml:space="preserve">      </w:t>
                            </w:r>
                            <w:r w:rsidRPr="00995D7A">
                              <w:rPr>
                                <w:i/>
                                <w:noProof/>
                                <w:sz w:val="22"/>
                              </w:rPr>
                              <w:t xml:space="preserve">Principal </w:t>
                            </w:r>
                            <w:r>
                              <w:rPr>
                                <w:noProof/>
                                <w:sz w:val="22"/>
                              </w:rPr>
                              <w:t xml:space="preserve">            </w:t>
                            </w:r>
                            <w:r w:rsidRPr="00995D7A">
                              <w:rPr>
                                <w:i/>
                                <w:noProof/>
                                <w:sz w:val="22"/>
                              </w:rPr>
                              <w:t>Assistant 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03C9" id="Text Box 13" o:spid="_x0000_s1027" type="#_x0000_t202" style="position:absolute;margin-left:36.3pt;margin-top:92.55pt;width:205.75pt;height:489.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Za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" filled="f" stroked="f">
                <v:textbox inset="0,0,0,0">
                  <w:txbxContent>
                    <w:p w14:paraId="2D7BFE0A" w14:textId="3D470DFC" w:rsidR="00A46710" w:rsidRPr="00761C5B" w:rsidRDefault="00A46710" w:rsidP="00420BC0">
                      <w:pPr>
                        <w:pStyle w:val="BodyText"/>
                        <w:jc w:val="center"/>
                        <w:rPr>
                          <w:i/>
                          <w:sz w:val="28"/>
                          <w:szCs w:val="28"/>
                        </w:rPr>
                      </w:pPr>
                      <w:r w:rsidRPr="00761C5B">
                        <w:rPr>
                          <w:i/>
                          <w:sz w:val="28"/>
                          <w:szCs w:val="28"/>
                        </w:rPr>
                        <w:t>Greetings! On behalf of the Fairview Elementary School Faculty &amp; Staf</w:t>
                      </w:r>
                      <w:r w:rsidR="00295D32">
                        <w:rPr>
                          <w:i/>
                          <w:sz w:val="28"/>
                          <w:szCs w:val="28"/>
                        </w:rPr>
                        <w:t>f, I would</w:t>
                      </w:r>
                      <w:r w:rsidR="00CC0660">
                        <w:rPr>
                          <w:i/>
                          <w:sz w:val="28"/>
                          <w:szCs w:val="28"/>
                        </w:rPr>
                        <w:t xml:space="preserve"> like to welcome you to the 2019-2020</w:t>
                      </w:r>
                      <w:r w:rsidR="00295D32">
                        <w:rPr>
                          <w:i/>
                          <w:sz w:val="28"/>
                          <w:szCs w:val="28"/>
                        </w:rPr>
                        <w:t xml:space="preserve"> school year. </w:t>
                      </w:r>
                      <w:r w:rsidRPr="00761C5B">
                        <w:rPr>
                          <w:i/>
                          <w:sz w:val="28"/>
                          <w:szCs w:val="28"/>
                        </w:rPr>
                        <w:t>It is my sincere</w:t>
                      </w:r>
                      <w:r>
                        <w:rPr>
                          <w:i/>
                          <w:sz w:val="28"/>
                          <w:szCs w:val="28"/>
                        </w:rPr>
                        <w:t xml:space="preserve"> hope</w:t>
                      </w:r>
                      <w:r w:rsidR="00295D32">
                        <w:rPr>
                          <w:i/>
                          <w:sz w:val="28"/>
                          <w:szCs w:val="28"/>
                        </w:rPr>
                        <w:t xml:space="preserve"> that you have a wonderful </w:t>
                      </w:r>
                      <w:r w:rsidRPr="00761C5B">
                        <w:rPr>
                          <w:i/>
                          <w:sz w:val="28"/>
                          <w:szCs w:val="28"/>
                        </w:rPr>
                        <w:t>year and that you obtain all of the knowledge that you can stand!</w:t>
                      </w:r>
                    </w:p>
                    <w:p w14:paraId="08CDA3AC" w14:textId="77777777" w:rsidR="00A46710" w:rsidRDefault="00A46710" w:rsidP="00072298">
                      <w:pPr>
                        <w:pStyle w:val="BodyText"/>
                        <w:rPr>
                          <w:noProof/>
                          <w:sz w:val="22"/>
                        </w:rPr>
                      </w:pPr>
                    </w:p>
                    <w:p w14:paraId="540CAF63" w14:textId="77777777" w:rsidR="00A46710" w:rsidRDefault="00A46710" w:rsidP="00072298">
                      <w:pPr>
                        <w:pStyle w:val="BodyText"/>
                        <w:jc w:val="center"/>
                        <w:rPr>
                          <w:noProof/>
                          <w:sz w:val="22"/>
                        </w:rPr>
                      </w:pPr>
                      <w:r>
                        <w:rPr>
                          <w:noProof/>
                          <w:lang w:eastAsia="zh-CN"/>
                        </w:rPr>
                        <w:drawing>
                          <wp:inline distT="0" distB="0" distL="0" distR="0" wp14:anchorId="00C96DE9" wp14:editId="4A8A2D3B">
                            <wp:extent cx="2613025" cy="1362075"/>
                            <wp:effectExtent l="0" t="0" r="0" b="0"/>
                            <wp:docPr id="233" name="Picture 233" descr="http://schoolwires.henry.k12.ga.us/cms/lib08/GA01000549/Centricity/Template/8/old-logos/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wires.henry.k12.ga.us/cms/lib08/GA01000549/Centricity/Template/8/old-logos/f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025" cy="1362075"/>
                                    </a:xfrm>
                                    <a:prstGeom prst="rect">
                                      <a:avLst/>
                                    </a:prstGeom>
                                    <a:noFill/>
                                    <a:ln>
                                      <a:noFill/>
                                    </a:ln>
                                  </pic:spPr>
                                </pic:pic>
                              </a:graphicData>
                            </a:graphic>
                          </wp:inline>
                        </w:drawing>
                      </w:r>
                    </w:p>
                    <w:p w14:paraId="05B141C2" w14:textId="77777777" w:rsidR="00A46710" w:rsidRDefault="00A46710" w:rsidP="00072298">
                      <w:pPr>
                        <w:pStyle w:val="BodyText"/>
                        <w:jc w:val="center"/>
                        <w:rPr>
                          <w:noProof/>
                          <w:sz w:val="22"/>
                        </w:rPr>
                      </w:pPr>
                      <w:r>
                        <w:rPr>
                          <w:noProof/>
                          <w:sz w:val="22"/>
                        </w:rPr>
                        <w:t>458 Fairview Road</w:t>
                      </w:r>
                    </w:p>
                    <w:p w14:paraId="7C346C51" w14:textId="77777777" w:rsidR="00A46710" w:rsidRDefault="00A46710" w:rsidP="00FE4D5E">
                      <w:pPr>
                        <w:pStyle w:val="BodyText"/>
                        <w:ind w:left="720"/>
                        <w:rPr>
                          <w:noProof/>
                          <w:sz w:val="22"/>
                        </w:rPr>
                      </w:pPr>
                      <w:r>
                        <w:rPr>
                          <w:noProof/>
                          <w:sz w:val="22"/>
                        </w:rPr>
                        <w:t>Stockbridge, Georgia 30281</w:t>
                      </w:r>
                      <w:r w:rsidRPr="00072298">
                        <w:rPr>
                          <w:noProof/>
                          <w:sz w:val="22"/>
                        </w:rPr>
                        <w:br/>
                      </w:r>
                      <w:r w:rsidRPr="00072298">
                        <w:rPr>
                          <w:noProof/>
                          <w:sz w:val="22"/>
                        </w:rPr>
                        <w:br/>
                      </w:r>
                      <w:r w:rsidRPr="00995D7A">
                        <w:rPr>
                          <w:b/>
                          <w:noProof/>
                          <w:sz w:val="22"/>
                        </w:rPr>
                        <w:t>Phone:</w:t>
                      </w:r>
                      <w:r>
                        <w:rPr>
                          <w:noProof/>
                          <w:sz w:val="22"/>
                        </w:rPr>
                        <w:t xml:space="preserve"> 770-474-8265</w:t>
                      </w:r>
                      <w:r>
                        <w:rPr>
                          <w:noProof/>
                          <w:sz w:val="22"/>
                        </w:rPr>
                        <w:br/>
                      </w:r>
                      <w:r w:rsidRPr="00995D7A">
                        <w:rPr>
                          <w:b/>
                          <w:noProof/>
                          <w:sz w:val="22"/>
                        </w:rPr>
                        <w:t>Fax:</w:t>
                      </w:r>
                      <w:r>
                        <w:rPr>
                          <w:noProof/>
                          <w:sz w:val="22"/>
                        </w:rPr>
                        <w:t xml:space="preserve">     770-474-5528</w:t>
                      </w:r>
                      <w:r>
                        <w:rPr>
                          <w:noProof/>
                          <w:sz w:val="22"/>
                        </w:rPr>
                        <w:br/>
                      </w:r>
                    </w:p>
                    <w:p w14:paraId="022C4C27" w14:textId="4474D5FB" w:rsidR="00A46710" w:rsidRDefault="00A46710" w:rsidP="00FE4D5E">
                      <w:pPr>
                        <w:pStyle w:val="BodyText"/>
                        <w:rPr>
                          <w:noProof/>
                          <w:sz w:val="22"/>
                        </w:rPr>
                      </w:pPr>
                      <w:r>
                        <w:rPr>
                          <w:noProof/>
                          <w:sz w:val="22"/>
                        </w:rPr>
                        <w:t xml:space="preserve">    </w:t>
                      </w:r>
                      <w:r w:rsidRPr="00995D7A">
                        <w:rPr>
                          <w:b/>
                          <w:noProof/>
                          <w:sz w:val="22"/>
                        </w:rPr>
                        <w:t>Dr.Benjamin</w:t>
                      </w:r>
                      <w:r>
                        <w:rPr>
                          <w:noProof/>
                          <w:sz w:val="22"/>
                        </w:rPr>
                        <w:t xml:space="preserve">               </w:t>
                      </w:r>
                      <w:r w:rsidRPr="00995D7A">
                        <w:rPr>
                          <w:b/>
                          <w:noProof/>
                          <w:sz w:val="22"/>
                        </w:rPr>
                        <w:t xml:space="preserve">Mr. </w:t>
                      </w:r>
                      <w:r w:rsidR="003C2D05">
                        <w:rPr>
                          <w:b/>
                          <w:noProof/>
                          <w:sz w:val="22"/>
                        </w:rPr>
                        <w:t>Mincey</w:t>
                      </w:r>
                    </w:p>
                    <w:p w14:paraId="787216DB" w14:textId="77777777" w:rsidR="00A46710" w:rsidRPr="00420BC0" w:rsidRDefault="00A46710" w:rsidP="00072298">
                      <w:pPr>
                        <w:pStyle w:val="BodyText"/>
                        <w:jc w:val="center"/>
                        <w:rPr>
                          <w:noProof/>
                          <w:sz w:val="22"/>
                        </w:rPr>
                      </w:pPr>
                      <w:r>
                        <w:rPr>
                          <w:i/>
                          <w:noProof/>
                          <w:sz w:val="22"/>
                        </w:rPr>
                        <w:t xml:space="preserve">      </w:t>
                      </w:r>
                      <w:r w:rsidRPr="00995D7A">
                        <w:rPr>
                          <w:i/>
                          <w:noProof/>
                          <w:sz w:val="22"/>
                        </w:rPr>
                        <w:t xml:space="preserve">Principal </w:t>
                      </w:r>
                      <w:r>
                        <w:rPr>
                          <w:noProof/>
                          <w:sz w:val="22"/>
                        </w:rPr>
                        <w:t xml:space="preserve">            </w:t>
                      </w:r>
                      <w:r w:rsidRPr="00995D7A">
                        <w:rPr>
                          <w:i/>
                          <w:noProof/>
                          <w:sz w:val="22"/>
                        </w:rPr>
                        <w:t>Assistant Principal</w:t>
                      </w:r>
                    </w:p>
                  </w:txbxContent>
                </v:textbox>
                <w10:wrap anchorx="page" anchory="page"/>
              </v:shape>
            </w:pict>
          </mc:Fallback>
        </mc:AlternateContent>
      </w:r>
      <w:r w:rsidR="0015134E">
        <w:rPr>
          <w:noProof/>
          <w:lang w:eastAsia="zh-CN"/>
        </w:rPr>
        <mc:AlternateContent>
          <mc:Choice Requires="wps">
            <w:drawing>
              <wp:anchor distT="0" distB="0" distL="114300" distR="114300" simplePos="0" relativeHeight="251641856" behindDoc="0" locked="0" layoutInCell="1" allowOverlap="1" wp14:anchorId="1FD27DF2" wp14:editId="1C32ECA5">
                <wp:simplePos x="0" y="0"/>
                <wp:positionH relativeFrom="page">
                  <wp:posOffset>524510</wp:posOffset>
                </wp:positionH>
                <wp:positionV relativeFrom="page">
                  <wp:posOffset>523240</wp:posOffset>
                </wp:positionV>
                <wp:extent cx="2477135" cy="350520"/>
                <wp:effectExtent l="635" t="0" r="0" b="2540"/>
                <wp:wrapNone/>
                <wp:docPr id="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90F1492" w14:textId="77777777" w:rsidR="00A46710" w:rsidRPr="001F066B" w:rsidRDefault="00A46710" w:rsidP="00420BC0">
                            <w:pPr>
                              <w:pStyle w:val="Heading2"/>
                              <w:jc w:val="center"/>
                              <w:rPr>
                                <w:rFonts w:ascii="Great Vibes" w:hAnsi="Great Vibes"/>
                                <w:color w:val="7030A0"/>
                                <w:sz w:val="56"/>
                              </w:rPr>
                            </w:pPr>
                            <w:r w:rsidRPr="001F066B">
                              <w:rPr>
                                <w:rFonts w:ascii="Great Vibes" w:hAnsi="Great Vibes"/>
                                <w:color w:val="7030A0"/>
                                <w:sz w:val="56"/>
                              </w:rPr>
                              <w:t>Welcome!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FD27DF2" id="Text Box 12" o:spid="_x0000_s1028" type="#_x0000_t202" style="position:absolute;margin-left:41.3pt;margin-top:41.2pt;width:195.05pt;height:27.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" filled="f" stroked="f" strokeweight="0">
                <v:textbox inset="0,0,0,0">
                  <w:txbxContent>
                    <w:p w14:paraId="690F1492" w14:textId="77777777" w:rsidR="00A46710" w:rsidRPr="001F066B" w:rsidRDefault="00A46710" w:rsidP="00420BC0">
                      <w:pPr>
                        <w:pStyle w:val="Heading2"/>
                        <w:jc w:val="center"/>
                        <w:rPr>
                          <w:rFonts w:ascii="Great Vibes" w:hAnsi="Great Vibes"/>
                          <w:color w:val="7030A0"/>
                          <w:sz w:val="56"/>
                        </w:rPr>
                      </w:pPr>
                      <w:r w:rsidRPr="001F066B">
                        <w:rPr>
                          <w:rFonts w:ascii="Great Vibes" w:hAnsi="Great Vibes"/>
                          <w:color w:val="7030A0"/>
                          <w:sz w:val="56"/>
                        </w:rPr>
                        <w:t>Welcome!</w:t>
                      </w:r>
                    </w:p>
                  </w:txbxContent>
                </v:textbox>
                <w10:wrap anchorx="page" anchory="page"/>
              </v:shape>
            </w:pict>
          </mc:Fallback>
        </mc:AlternateContent>
      </w:r>
    </w:p>
    <w:p w14:paraId="02950314" w14:textId="2E386C3F" w:rsidR="00AC7BFD" w:rsidRDefault="00AC7BFD"/>
    <w:p w14:paraId="29A3C82B" w14:textId="6113442F" w:rsidR="00AC7BFD" w:rsidRDefault="00AC7BFD"/>
    <w:p w14:paraId="0B42F26B" w14:textId="10BB7B27" w:rsidR="00AC7BFD" w:rsidRDefault="00AC7BFD"/>
    <w:p w14:paraId="225AA05B" w14:textId="3037A83E" w:rsidR="00AC7BFD" w:rsidRDefault="00AC7BFD"/>
    <w:p w14:paraId="09C6805B" w14:textId="22336C0D" w:rsidR="00AC7BFD" w:rsidRDefault="00AC7BFD"/>
    <w:p w14:paraId="1F36C681" w14:textId="1E5E3819" w:rsidR="00AC7BFD" w:rsidRDefault="00345C9D">
      <w:r>
        <w:rPr>
          <w:noProof/>
          <w:lang w:eastAsia="zh-CN"/>
        </w:rPr>
        <mc:AlternateContent>
          <mc:Choice Requires="wps">
            <w:drawing>
              <wp:anchor distT="0" distB="0" distL="114300" distR="114300" simplePos="0" relativeHeight="251727872" behindDoc="0" locked="0" layoutInCell="1" allowOverlap="1" wp14:anchorId="1F9AD8F2" wp14:editId="6CE527DA">
                <wp:simplePos x="0" y="0"/>
                <wp:positionH relativeFrom="column">
                  <wp:posOffset>6477289</wp:posOffset>
                </wp:positionH>
                <wp:positionV relativeFrom="paragraph">
                  <wp:posOffset>4717010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AE9A32" w14:textId="1F1D78BA" w:rsidR="00345C9D" w:rsidRPr="00345C9D" w:rsidRDefault="00345C9D" w:rsidP="00345C9D">
                            <w:pPr>
                              <w:jc w:val="center"/>
                              <w:rPr>
                                <w:b/>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45C9D">
                              <w:rPr>
                                <w:b/>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“As a</w:t>
                            </w:r>
                            <w:r>
                              <w:rPr>
                                <w:b/>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Fairview Family, We are Better Together”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9AD8F2" id="Text Box 2" o:spid="_x0000_s1029" type="#_x0000_t202" style="position:absolute;margin-left:510pt;margin-top:371.4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" filled="f" stroked="f">
                <v:textbox style="mso-fit-shape-to-text:t">
                  <w:txbxContent>
                    <w:p w14:paraId="2DAE9A32" w14:textId="1F1D78BA" w:rsidR="00345C9D" w:rsidRPr="00345C9D" w:rsidRDefault="00345C9D" w:rsidP="00345C9D">
                      <w:pPr>
                        <w:jc w:val="center"/>
                        <w:rPr>
                          <w:b/>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45C9D">
                        <w:rPr>
                          <w:b/>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“As a</w:t>
                      </w:r>
                      <w:r>
                        <w:rPr>
                          <w:b/>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Fairview Family, We are Better Together”</w:t>
                      </w:r>
                    </w:p>
                  </w:txbxContent>
                </v:textbox>
              </v:shape>
            </w:pict>
          </mc:Fallback>
        </mc:AlternateContent>
      </w:r>
      <w:r w:rsidR="001F066B">
        <w:rPr>
          <w:noProof/>
          <w:lang w:eastAsia="zh-CN"/>
        </w:rPr>
        <w:drawing>
          <wp:anchor distT="0" distB="0" distL="114300" distR="114300" simplePos="0" relativeHeight="251714560" behindDoc="0" locked="0" layoutInCell="1" allowOverlap="1" wp14:anchorId="198C66D9" wp14:editId="78B1E3D0">
            <wp:simplePos x="0" y="0"/>
            <wp:positionH relativeFrom="column">
              <wp:posOffset>6751955</wp:posOffset>
            </wp:positionH>
            <wp:positionV relativeFrom="paragraph">
              <wp:posOffset>2669482</wp:posOffset>
            </wp:positionV>
            <wp:extent cx="2438400" cy="1828800"/>
            <wp:effectExtent l="76200" t="76200" r="133350" b="13335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scar-icon[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6274C">
        <w:rPr>
          <w:noProof/>
          <w:lang w:eastAsia="zh-CN"/>
        </w:rPr>
        <mc:AlternateContent>
          <mc:Choice Requires="wps">
            <w:drawing>
              <wp:anchor distT="0" distB="0" distL="114300" distR="114300" simplePos="0" relativeHeight="251646976" behindDoc="0" locked="0" layoutInCell="1" allowOverlap="1" wp14:anchorId="0EA23F8A" wp14:editId="527DB763">
                <wp:simplePos x="0" y="0"/>
                <wp:positionH relativeFrom="page">
                  <wp:posOffset>7127875</wp:posOffset>
                </wp:positionH>
                <wp:positionV relativeFrom="page">
                  <wp:posOffset>3285490</wp:posOffset>
                </wp:positionV>
                <wp:extent cx="2667000" cy="1800225"/>
                <wp:effectExtent l="0" t="0" r="0" b="9525"/>
                <wp:wrapNone/>
                <wp:docPr id="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51AA93" w14:textId="77777777" w:rsidR="00A46710" w:rsidRDefault="00A46710" w:rsidP="00BA6921">
                            <w:pPr>
                              <w:pStyle w:val="OrgName1"/>
                              <w:jc w:val="center"/>
                              <w:rPr>
                                <w:rFonts w:ascii="Lucida Calligraphy" w:hAnsi="Lucida Calligraphy"/>
                                <w:b/>
                                <w:sz w:val="32"/>
                                <w:szCs w:val="32"/>
                              </w:rPr>
                            </w:pPr>
                            <w:r w:rsidRPr="00322649">
                              <w:rPr>
                                <w:rFonts w:ascii="Lucida Calligraphy" w:hAnsi="Lucida Calligraphy"/>
                                <w:b/>
                                <w:sz w:val="32"/>
                                <w:szCs w:val="32"/>
                              </w:rPr>
                              <w:t>Mrs. S. Pittman, M.S.</w:t>
                            </w:r>
                          </w:p>
                          <w:p w14:paraId="23842FDA" w14:textId="77777777" w:rsidR="00A46710" w:rsidRPr="00180320" w:rsidRDefault="00A46710" w:rsidP="00BA6921">
                            <w:pPr>
                              <w:pStyle w:val="OrgName1"/>
                              <w:jc w:val="center"/>
                              <w:rPr>
                                <w:rFonts w:ascii="Lucida Calligraphy" w:hAnsi="Lucida Calligraphy"/>
                                <w:b/>
                                <w:sz w:val="8"/>
                                <w:szCs w:val="8"/>
                              </w:rPr>
                            </w:pPr>
                          </w:p>
                          <w:p w14:paraId="212C7FD6" w14:textId="77777777" w:rsidR="00A46710" w:rsidRPr="00761C5B" w:rsidRDefault="00A46710" w:rsidP="00761C5B">
                            <w:pPr>
                              <w:pStyle w:val="OrgName1"/>
                              <w:spacing w:line="276" w:lineRule="auto"/>
                              <w:jc w:val="center"/>
                              <w:rPr>
                                <w:sz w:val="18"/>
                                <w:szCs w:val="18"/>
                              </w:rPr>
                            </w:pPr>
                            <w:r w:rsidRPr="00761C5B">
                              <w:rPr>
                                <w:sz w:val="18"/>
                                <w:szCs w:val="18"/>
                              </w:rPr>
                              <w:t>Bachelors of Science in Early Childhood Education</w:t>
                            </w:r>
                          </w:p>
                          <w:p w14:paraId="4330ECB7" w14:textId="77777777" w:rsidR="00A46710" w:rsidRPr="00761C5B" w:rsidRDefault="00A46710" w:rsidP="00761C5B">
                            <w:pPr>
                              <w:pStyle w:val="OrgName1"/>
                              <w:spacing w:line="276" w:lineRule="auto"/>
                              <w:jc w:val="center"/>
                              <w:rPr>
                                <w:sz w:val="18"/>
                                <w:szCs w:val="18"/>
                              </w:rPr>
                            </w:pPr>
                            <w:r w:rsidRPr="00761C5B">
                              <w:rPr>
                                <w:sz w:val="18"/>
                                <w:szCs w:val="18"/>
                              </w:rPr>
                              <w:t>Masters of Science in Instructional Technology</w:t>
                            </w:r>
                          </w:p>
                          <w:p w14:paraId="46F5F642" w14:textId="77777777" w:rsidR="00A46710" w:rsidRPr="00761C5B" w:rsidRDefault="00A46710" w:rsidP="00761C5B">
                            <w:pPr>
                              <w:pStyle w:val="OrgName1"/>
                              <w:spacing w:line="276" w:lineRule="auto"/>
                              <w:jc w:val="center"/>
                              <w:rPr>
                                <w:sz w:val="18"/>
                                <w:szCs w:val="18"/>
                              </w:rPr>
                            </w:pPr>
                            <w:r w:rsidRPr="00761C5B">
                              <w:rPr>
                                <w:sz w:val="18"/>
                                <w:szCs w:val="18"/>
                              </w:rPr>
                              <w:t xml:space="preserve">ESOL Certified </w:t>
                            </w:r>
                          </w:p>
                          <w:p w14:paraId="64F50A48" w14:textId="77777777" w:rsidR="00A46710" w:rsidRPr="00761C5B" w:rsidRDefault="00A46710" w:rsidP="00761C5B">
                            <w:pPr>
                              <w:pStyle w:val="OrgName1"/>
                              <w:spacing w:line="276" w:lineRule="auto"/>
                              <w:jc w:val="center"/>
                              <w:rPr>
                                <w:sz w:val="18"/>
                                <w:szCs w:val="18"/>
                              </w:rPr>
                            </w:pPr>
                            <w:r w:rsidRPr="00761C5B">
                              <w:rPr>
                                <w:sz w:val="18"/>
                                <w:szCs w:val="18"/>
                              </w:rPr>
                              <w:t>Gifted Certified</w:t>
                            </w:r>
                          </w:p>
                          <w:p w14:paraId="279850DD" w14:textId="77777777" w:rsidR="00A46710" w:rsidRPr="00761C5B" w:rsidRDefault="00A46710" w:rsidP="00761C5B">
                            <w:pPr>
                              <w:pStyle w:val="OrgName1"/>
                              <w:jc w:val="center"/>
                              <w:rPr>
                                <w:sz w:val="28"/>
                                <w:szCs w:val="28"/>
                              </w:rPr>
                            </w:pPr>
                          </w:p>
                          <w:p w14:paraId="1962E68F" w14:textId="77777777" w:rsidR="00A46710" w:rsidRPr="00761C5B" w:rsidRDefault="00706EDA" w:rsidP="00761C5B">
                            <w:pPr>
                              <w:pStyle w:val="OrgName1"/>
                              <w:jc w:val="center"/>
                              <w:rPr>
                                <w:sz w:val="28"/>
                                <w:szCs w:val="28"/>
                              </w:rPr>
                            </w:pPr>
                            <w:hyperlink r:id="rId27" w:history="1">
                              <w:r w:rsidR="00A46710" w:rsidRPr="00761C5B">
                                <w:rPr>
                                  <w:rStyle w:val="Hyperlink"/>
                                  <w:sz w:val="28"/>
                                  <w:szCs w:val="28"/>
                                </w:rPr>
                                <w:t>shoni.pittman@henry.k12.ga.us</w:t>
                              </w:r>
                            </w:hyperlink>
                          </w:p>
                          <w:p w14:paraId="0233BF3D" w14:textId="77777777" w:rsidR="00A46710" w:rsidRPr="00761C5B" w:rsidRDefault="00A46710" w:rsidP="00761C5B">
                            <w:pPr>
                              <w:pStyle w:val="OrgName1"/>
                            </w:pPr>
                          </w:p>
                          <w:p w14:paraId="163C3EFC" w14:textId="77777777" w:rsidR="00A46710" w:rsidRDefault="00A46710" w:rsidP="00BA6921">
                            <w:pPr>
                              <w:pStyle w:val="OrgName1"/>
                              <w:jc w:val="center"/>
                              <w:rPr>
                                <w:sz w:val="18"/>
                                <w:szCs w:val="18"/>
                              </w:rPr>
                            </w:pPr>
                          </w:p>
                          <w:p w14:paraId="20490964" w14:textId="77777777" w:rsidR="00A46710" w:rsidRPr="00180320" w:rsidRDefault="00A46710" w:rsidP="00BA6921">
                            <w:pPr>
                              <w:pStyle w:val="OrgName1"/>
                              <w:jc w:val="center"/>
                              <w:rPr>
                                <w:sz w:val="18"/>
                                <w:szCs w:val="18"/>
                              </w:rPr>
                            </w:pPr>
                          </w:p>
                          <w:p w14:paraId="2CFA0284" w14:textId="77777777" w:rsidR="00A46710" w:rsidRPr="00180320" w:rsidRDefault="00A46710" w:rsidP="00BA6921">
                            <w:pPr>
                              <w:pStyle w:val="OrgName1"/>
                              <w:jc w:val="center"/>
                              <w:rPr>
                                <w:rFonts w:ascii="BaBTrebuchet MS" w:hAnsi="BaBTrebuchet MS"/>
                                <w:b/>
                              </w:rPr>
                            </w:pPr>
                          </w:p>
                          <w:p w14:paraId="0E3F5CD8" w14:textId="77777777" w:rsidR="00A46710" w:rsidRDefault="00A46710" w:rsidP="00BA6921">
                            <w:pPr>
                              <w:pStyle w:val="OrgName1"/>
                              <w:jc w:val="center"/>
                              <w:rPr>
                                <w:i/>
                                <w:sz w:val="20"/>
                              </w:rPr>
                            </w:pPr>
                          </w:p>
                          <w:p w14:paraId="2FD98A9C" w14:textId="77777777" w:rsidR="00A46710" w:rsidRDefault="00A46710" w:rsidP="00BA6921">
                            <w:pPr>
                              <w:pStyle w:val="OrgName1"/>
                              <w:jc w:val="center"/>
                              <w:rPr>
                                <w:i/>
                                <w:sz w:val="20"/>
                              </w:rPr>
                            </w:pPr>
                          </w:p>
                          <w:p w14:paraId="47A748BB" w14:textId="77777777" w:rsidR="00A46710" w:rsidRDefault="00A46710" w:rsidP="00BA6921">
                            <w:pPr>
                              <w:pStyle w:val="OrgName1"/>
                              <w:jc w:val="center"/>
                              <w:rPr>
                                <w:i/>
                                <w:sz w:val="20"/>
                              </w:rPr>
                            </w:pPr>
                          </w:p>
                          <w:p w14:paraId="779E0167" w14:textId="77777777" w:rsidR="00A46710" w:rsidRPr="00BA6921" w:rsidRDefault="00A46710" w:rsidP="00BA6921">
                            <w:pPr>
                              <w:pStyle w:val="OrgName1"/>
                              <w:jc w:val="center"/>
                              <w:rPr>
                                <w:i/>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EA23F8A" id="Text Box 41" o:spid="_x0000_s1030" type="#_x0000_t202" style="position:absolute;margin-left:561.25pt;margin-top:258.7pt;width:210pt;height:141.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" filled="f" stroked="f" strokeweight="0">
                <v:textbox inset="0,0,0,0">
                  <w:txbxContent>
                    <w:p w14:paraId="0451AA93" w14:textId="77777777" w:rsidR="00A46710" w:rsidRDefault="00A46710" w:rsidP="00BA6921">
                      <w:pPr>
                        <w:pStyle w:val="OrgName1"/>
                        <w:jc w:val="center"/>
                        <w:rPr>
                          <w:rFonts w:ascii="Lucida Calligraphy" w:hAnsi="Lucida Calligraphy"/>
                          <w:b/>
                          <w:sz w:val="32"/>
                          <w:szCs w:val="32"/>
                        </w:rPr>
                      </w:pPr>
                      <w:r w:rsidRPr="00322649">
                        <w:rPr>
                          <w:rFonts w:ascii="Lucida Calligraphy" w:hAnsi="Lucida Calligraphy"/>
                          <w:b/>
                          <w:sz w:val="32"/>
                          <w:szCs w:val="32"/>
                        </w:rPr>
                        <w:t>Mrs. S. Pittman, M.S.</w:t>
                      </w:r>
                    </w:p>
                    <w:p w14:paraId="23842FDA" w14:textId="77777777" w:rsidR="00A46710" w:rsidRPr="00180320" w:rsidRDefault="00A46710" w:rsidP="00BA6921">
                      <w:pPr>
                        <w:pStyle w:val="OrgName1"/>
                        <w:jc w:val="center"/>
                        <w:rPr>
                          <w:rFonts w:ascii="Lucida Calligraphy" w:hAnsi="Lucida Calligraphy"/>
                          <w:b/>
                          <w:sz w:val="8"/>
                          <w:szCs w:val="8"/>
                        </w:rPr>
                      </w:pPr>
                    </w:p>
                    <w:p w14:paraId="212C7FD6" w14:textId="77777777" w:rsidR="00A46710" w:rsidRPr="00761C5B" w:rsidRDefault="00A46710" w:rsidP="00761C5B">
                      <w:pPr>
                        <w:pStyle w:val="OrgName1"/>
                        <w:spacing w:line="276" w:lineRule="auto"/>
                        <w:jc w:val="center"/>
                        <w:rPr>
                          <w:sz w:val="18"/>
                          <w:szCs w:val="18"/>
                        </w:rPr>
                      </w:pPr>
                      <w:r w:rsidRPr="00761C5B">
                        <w:rPr>
                          <w:sz w:val="18"/>
                          <w:szCs w:val="18"/>
                        </w:rPr>
                        <w:t>Bachelors of Science in Early Childhood Education</w:t>
                      </w:r>
                    </w:p>
                    <w:p w14:paraId="4330ECB7" w14:textId="77777777" w:rsidR="00A46710" w:rsidRPr="00761C5B" w:rsidRDefault="00A46710" w:rsidP="00761C5B">
                      <w:pPr>
                        <w:pStyle w:val="OrgName1"/>
                        <w:spacing w:line="276" w:lineRule="auto"/>
                        <w:jc w:val="center"/>
                        <w:rPr>
                          <w:sz w:val="18"/>
                          <w:szCs w:val="18"/>
                        </w:rPr>
                      </w:pPr>
                      <w:r w:rsidRPr="00761C5B">
                        <w:rPr>
                          <w:sz w:val="18"/>
                          <w:szCs w:val="18"/>
                        </w:rPr>
                        <w:t>Masters of Science in Instructional Technology</w:t>
                      </w:r>
                    </w:p>
                    <w:p w14:paraId="46F5F642" w14:textId="77777777" w:rsidR="00A46710" w:rsidRPr="00761C5B" w:rsidRDefault="00A46710" w:rsidP="00761C5B">
                      <w:pPr>
                        <w:pStyle w:val="OrgName1"/>
                        <w:spacing w:line="276" w:lineRule="auto"/>
                        <w:jc w:val="center"/>
                        <w:rPr>
                          <w:sz w:val="18"/>
                          <w:szCs w:val="18"/>
                        </w:rPr>
                      </w:pPr>
                      <w:r w:rsidRPr="00761C5B">
                        <w:rPr>
                          <w:sz w:val="18"/>
                          <w:szCs w:val="18"/>
                        </w:rPr>
                        <w:t xml:space="preserve">ESOL Certified </w:t>
                      </w:r>
                    </w:p>
                    <w:p w14:paraId="64F50A48" w14:textId="77777777" w:rsidR="00A46710" w:rsidRPr="00761C5B" w:rsidRDefault="00A46710" w:rsidP="00761C5B">
                      <w:pPr>
                        <w:pStyle w:val="OrgName1"/>
                        <w:spacing w:line="276" w:lineRule="auto"/>
                        <w:jc w:val="center"/>
                        <w:rPr>
                          <w:sz w:val="18"/>
                          <w:szCs w:val="18"/>
                        </w:rPr>
                      </w:pPr>
                      <w:r w:rsidRPr="00761C5B">
                        <w:rPr>
                          <w:sz w:val="18"/>
                          <w:szCs w:val="18"/>
                        </w:rPr>
                        <w:t>Gifted Certified</w:t>
                      </w:r>
                    </w:p>
                    <w:p w14:paraId="279850DD" w14:textId="77777777" w:rsidR="00A46710" w:rsidRPr="00761C5B" w:rsidRDefault="00A46710" w:rsidP="00761C5B">
                      <w:pPr>
                        <w:pStyle w:val="OrgName1"/>
                        <w:jc w:val="center"/>
                        <w:rPr>
                          <w:sz w:val="28"/>
                          <w:szCs w:val="28"/>
                        </w:rPr>
                      </w:pPr>
                    </w:p>
                    <w:p w14:paraId="1962E68F" w14:textId="77777777" w:rsidR="00A46710" w:rsidRPr="00761C5B" w:rsidRDefault="00706EDA" w:rsidP="00761C5B">
                      <w:pPr>
                        <w:pStyle w:val="OrgName1"/>
                        <w:jc w:val="center"/>
                        <w:rPr>
                          <w:sz w:val="28"/>
                          <w:szCs w:val="28"/>
                        </w:rPr>
                      </w:pPr>
                      <w:hyperlink r:id="rId28" w:history="1">
                        <w:r w:rsidR="00A46710" w:rsidRPr="00761C5B">
                          <w:rPr>
                            <w:rStyle w:val="Hyperlink"/>
                            <w:sz w:val="28"/>
                            <w:szCs w:val="28"/>
                          </w:rPr>
                          <w:t>shoni.pittman@henry.k12.ga.us</w:t>
                        </w:r>
                      </w:hyperlink>
                    </w:p>
                    <w:p w14:paraId="0233BF3D" w14:textId="77777777" w:rsidR="00A46710" w:rsidRPr="00761C5B" w:rsidRDefault="00A46710" w:rsidP="00761C5B">
                      <w:pPr>
                        <w:pStyle w:val="OrgName1"/>
                      </w:pPr>
                    </w:p>
                    <w:p w14:paraId="163C3EFC" w14:textId="77777777" w:rsidR="00A46710" w:rsidRDefault="00A46710" w:rsidP="00BA6921">
                      <w:pPr>
                        <w:pStyle w:val="OrgName1"/>
                        <w:jc w:val="center"/>
                        <w:rPr>
                          <w:sz w:val="18"/>
                          <w:szCs w:val="18"/>
                        </w:rPr>
                      </w:pPr>
                    </w:p>
                    <w:p w14:paraId="20490964" w14:textId="77777777" w:rsidR="00A46710" w:rsidRPr="00180320" w:rsidRDefault="00A46710" w:rsidP="00BA6921">
                      <w:pPr>
                        <w:pStyle w:val="OrgName1"/>
                        <w:jc w:val="center"/>
                        <w:rPr>
                          <w:sz w:val="18"/>
                          <w:szCs w:val="18"/>
                        </w:rPr>
                      </w:pPr>
                    </w:p>
                    <w:p w14:paraId="2CFA0284" w14:textId="77777777" w:rsidR="00A46710" w:rsidRPr="00180320" w:rsidRDefault="00A46710" w:rsidP="00BA6921">
                      <w:pPr>
                        <w:pStyle w:val="OrgName1"/>
                        <w:jc w:val="center"/>
                        <w:rPr>
                          <w:rFonts w:ascii="BaBTrebuchet MS" w:hAnsi="BaBTrebuchet MS"/>
                          <w:b/>
                        </w:rPr>
                      </w:pPr>
                    </w:p>
                    <w:p w14:paraId="0E3F5CD8" w14:textId="77777777" w:rsidR="00A46710" w:rsidRDefault="00A46710" w:rsidP="00BA6921">
                      <w:pPr>
                        <w:pStyle w:val="OrgName1"/>
                        <w:jc w:val="center"/>
                        <w:rPr>
                          <w:i/>
                          <w:sz w:val="20"/>
                        </w:rPr>
                      </w:pPr>
                    </w:p>
                    <w:p w14:paraId="2FD98A9C" w14:textId="77777777" w:rsidR="00A46710" w:rsidRDefault="00A46710" w:rsidP="00BA6921">
                      <w:pPr>
                        <w:pStyle w:val="OrgName1"/>
                        <w:jc w:val="center"/>
                        <w:rPr>
                          <w:i/>
                          <w:sz w:val="20"/>
                        </w:rPr>
                      </w:pPr>
                    </w:p>
                    <w:p w14:paraId="47A748BB" w14:textId="77777777" w:rsidR="00A46710" w:rsidRDefault="00A46710" w:rsidP="00BA6921">
                      <w:pPr>
                        <w:pStyle w:val="OrgName1"/>
                        <w:jc w:val="center"/>
                        <w:rPr>
                          <w:i/>
                          <w:sz w:val="20"/>
                        </w:rPr>
                      </w:pPr>
                    </w:p>
                    <w:p w14:paraId="779E0167" w14:textId="77777777" w:rsidR="00A46710" w:rsidRPr="00BA6921" w:rsidRDefault="00A46710" w:rsidP="00BA6921">
                      <w:pPr>
                        <w:pStyle w:val="OrgName1"/>
                        <w:jc w:val="center"/>
                        <w:rPr>
                          <w:i/>
                          <w:sz w:val="20"/>
                        </w:rPr>
                      </w:pPr>
                    </w:p>
                  </w:txbxContent>
                </v:textbox>
                <w10:wrap anchorx="page" anchory="page"/>
              </v:shape>
            </w:pict>
          </mc:Fallback>
        </mc:AlternateContent>
      </w:r>
      <w:r w:rsidR="0066274C">
        <w:rPr>
          <w:noProof/>
          <w:lang w:eastAsia="zh-CN"/>
        </w:rPr>
        <mc:AlternateContent>
          <mc:Choice Requires="wps">
            <w:drawing>
              <wp:anchor distT="0" distB="0" distL="114300" distR="114300" simplePos="0" relativeHeight="251645952" behindDoc="0" locked="0" layoutInCell="1" allowOverlap="1" wp14:anchorId="57F6AFBF" wp14:editId="75B5E125">
                <wp:simplePos x="0" y="0"/>
                <wp:positionH relativeFrom="page">
                  <wp:posOffset>6991350</wp:posOffset>
                </wp:positionH>
                <wp:positionV relativeFrom="page">
                  <wp:posOffset>2269490</wp:posOffset>
                </wp:positionV>
                <wp:extent cx="2819400" cy="973455"/>
                <wp:effectExtent l="0" t="0" r="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7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D6778C" w14:textId="77777777" w:rsidR="0066274C" w:rsidRDefault="00A46710" w:rsidP="00373CC7">
                            <w:pPr>
                              <w:pStyle w:val="Masthead"/>
                              <w:rPr>
                                <w:color w:val="1F497D" w:themeColor="text2"/>
                              </w:rPr>
                            </w:pPr>
                            <w:r w:rsidRPr="0066274C">
                              <w:rPr>
                                <w:color w:val="1F497D" w:themeColor="text2"/>
                              </w:rPr>
                              <w:t xml:space="preserve">to </w:t>
                            </w:r>
                          </w:p>
                          <w:p w14:paraId="6F587C30" w14:textId="46A33935" w:rsidR="00A46710" w:rsidRPr="0066274C" w:rsidRDefault="00373CC7" w:rsidP="00373CC7">
                            <w:pPr>
                              <w:pStyle w:val="Masthead"/>
                              <w:rPr>
                                <w:color w:val="1F497D" w:themeColor="text2"/>
                              </w:rPr>
                            </w:pPr>
                            <w:r w:rsidRPr="0066274C">
                              <w:rPr>
                                <w:color w:val="1F497D" w:themeColor="text2"/>
                              </w:rPr>
                              <w:t>Gifted @ Fairview</w:t>
                            </w:r>
                          </w:p>
                          <w:p w14:paraId="30A128D0" w14:textId="77777777" w:rsidR="00A46710" w:rsidRPr="00322649" w:rsidRDefault="00A46710" w:rsidP="00EE28B3">
                            <w:pPr>
                              <w:pStyle w:val="Masthead"/>
                              <w:rPr>
                                <w:color w:val="7030A0"/>
                              </w:rPr>
                            </w:pPr>
                          </w:p>
                          <w:p w14:paraId="31A77247" w14:textId="77777777" w:rsidR="00A46710" w:rsidRDefault="00A46710"/>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7F6AFBF" id="Text Box 40" o:spid="_x0000_s1031" type="#_x0000_t202" style="position:absolute;margin-left:550.5pt;margin-top:178.7pt;width:222pt;height:76.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" filled="f" stroked="f" strokeweight="0">
                <v:textbox style="mso-fit-shape-to-text:t" inset="0,0,0,0">
                  <w:txbxContent>
                    <w:p w14:paraId="7ED6778C" w14:textId="77777777" w:rsidR="0066274C" w:rsidRDefault="00A46710" w:rsidP="00373CC7">
                      <w:pPr>
                        <w:pStyle w:val="Masthead"/>
                        <w:rPr>
                          <w:color w:val="1F497D" w:themeColor="text2"/>
                        </w:rPr>
                      </w:pPr>
                      <w:r w:rsidRPr="0066274C">
                        <w:rPr>
                          <w:color w:val="1F497D" w:themeColor="text2"/>
                        </w:rPr>
                        <w:t xml:space="preserve">to </w:t>
                      </w:r>
                    </w:p>
                    <w:p w14:paraId="6F587C30" w14:textId="46A33935" w:rsidR="00A46710" w:rsidRPr="0066274C" w:rsidRDefault="00373CC7" w:rsidP="00373CC7">
                      <w:pPr>
                        <w:pStyle w:val="Masthead"/>
                        <w:rPr>
                          <w:color w:val="1F497D" w:themeColor="text2"/>
                        </w:rPr>
                      </w:pPr>
                      <w:r w:rsidRPr="0066274C">
                        <w:rPr>
                          <w:color w:val="1F497D" w:themeColor="text2"/>
                        </w:rPr>
                        <w:t>Gifted @ Fairview</w:t>
                      </w:r>
                    </w:p>
                    <w:p w14:paraId="30A128D0" w14:textId="77777777" w:rsidR="00A46710" w:rsidRPr="00322649" w:rsidRDefault="00A46710" w:rsidP="00EE28B3">
                      <w:pPr>
                        <w:pStyle w:val="Masthead"/>
                        <w:rPr>
                          <w:color w:val="7030A0"/>
                        </w:rPr>
                      </w:pPr>
                    </w:p>
                    <w:p w14:paraId="31A77247" w14:textId="77777777" w:rsidR="00A46710" w:rsidRDefault="00A46710"/>
                  </w:txbxContent>
                </v:textbox>
                <w10:wrap anchorx="page" anchory="page"/>
              </v:shape>
            </w:pict>
          </mc:Fallback>
        </mc:AlternateContent>
      </w:r>
      <w:r w:rsidR="00AC7BFD">
        <w:br w:type="page"/>
      </w:r>
    </w:p>
    <w:p w14:paraId="371218E3" w14:textId="1304E0E0" w:rsidR="00AC7BFD" w:rsidRDefault="001F066B">
      <w:r>
        <w:rPr>
          <w:noProof/>
          <w:lang w:eastAsia="zh-CN"/>
        </w:rPr>
        <w:lastRenderedPageBreak/>
        <mc:AlternateContent>
          <mc:Choice Requires="wps">
            <w:drawing>
              <wp:anchor distT="0" distB="0" distL="114300" distR="114300" simplePos="0" relativeHeight="251716608" behindDoc="0" locked="0" layoutInCell="1" allowOverlap="1" wp14:anchorId="2E5108D0" wp14:editId="5699A485">
                <wp:simplePos x="0" y="0"/>
                <wp:positionH relativeFrom="column">
                  <wp:posOffset>6576695</wp:posOffset>
                </wp:positionH>
                <wp:positionV relativeFrom="paragraph">
                  <wp:posOffset>-374593</wp:posOffset>
                </wp:positionV>
                <wp:extent cx="2760057" cy="6940838"/>
                <wp:effectExtent l="0" t="0" r="21590" b="12700"/>
                <wp:wrapNone/>
                <wp:docPr id="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057" cy="6940838"/>
                        </a:xfrm>
                        <a:prstGeom prst="rect">
                          <a:avLst/>
                        </a:prstGeom>
                        <a:solidFill>
                          <a:srgbClr val="FFFFFF"/>
                        </a:solidFill>
                        <a:ln w="6350">
                          <a:solidFill>
                            <a:schemeClr val="bg1"/>
                          </a:solidFill>
                          <a:prstDash val="lgDash"/>
                          <a:miter lim="800000"/>
                          <a:headEnd/>
                          <a:tailEnd/>
                        </a:ln>
                      </wps:spPr>
                      <wps:txbx>
                        <w:txbxContent>
                          <w:p w14:paraId="74894138" w14:textId="67F55E8E" w:rsidR="00A46710" w:rsidRPr="0008481D" w:rsidRDefault="00A46710" w:rsidP="006A24C6">
                            <w:pPr>
                              <w:shd w:val="clear" w:color="auto" w:fill="FFFFFF"/>
                              <w:jc w:val="center"/>
                              <w:rPr>
                                <w:rFonts w:ascii="Monotype Corsiva" w:eastAsia="Times New Roman" w:hAnsi="Monotype Corsiva" w:cs="Arial"/>
                                <w:b/>
                                <w:color w:val="800080"/>
                                <w:sz w:val="32"/>
                                <w:szCs w:val="32"/>
                              </w:rPr>
                            </w:pPr>
                            <w:r w:rsidRPr="0008481D">
                              <w:rPr>
                                <w:rFonts w:ascii="Monotype Corsiva" w:eastAsia="Times New Roman" w:hAnsi="Monotype Corsiva" w:cs="Arial"/>
                                <w:b/>
                                <w:color w:val="800080"/>
                                <w:sz w:val="32"/>
                                <w:szCs w:val="32"/>
                              </w:rPr>
                              <w:t>This year, we will be utilizing flexible/alternative seating</w:t>
                            </w:r>
                            <w:r w:rsidR="0008481D" w:rsidRPr="0008481D">
                              <w:rPr>
                                <w:rFonts w:ascii="Monotype Corsiva" w:eastAsia="Times New Roman" w:hAnsi="Monotype Corsiva" w:cs="Arial"/>
                                <w:b/>
                                <w:color w:val="800080"/>
                                <w:sz w:val="32"/>
                                <w:szCs w:val="32"/>
                              </w:rPr>
                              <w:t>…</w:t>
                            </w:r>
                          </w:p>
                          <w:p w14:paraId="1D620C23" w14:textId="77777777" w:rsidR="00A46710" w:rsidRPr="006A24C6" w:rsidRDefault="00A46710" w:rsidP="006A24C6">
                            <w:pPr>
                              <w:shd w:val="clear" w:color="auto" w:fill="FFFFFF"/>
                              <w:jc w:val="center"/>
                              <w:rPr>
                                <w:rFonts w:ascii="Arial" w:eastAsia="Times New Roman" w:hAnsi="Arial" w:cs="Arial"/>
                                <w:color w:val="000000"/>
                                <w:sz w:val="18"/>
                                <w:szCs w:val="18"/>
                              </w:rPr>
                            </w:pPr>
                          </w:p>
                          <w:p w14:paraId="5097F628" w14:textId="28DDFEF0" w:rsidR="00A46710" w:rsidRPr="0008481D" w:rsidRDefault="00A46710" w:rsidP="006A24C6">
                            <w:pPr>
                              <w:shd w:val="clear" w:color="auto" w:fill="FFFFFF"/>
                              <w:jc w:val="center"/>
                              <w:rPr>
                                <w:rFonts w:ascii="Arial Narrow" w:eastAsia="Times New Roman" w:hAnsi="Arial Narrow" w:cs="Arial"/>
                                <w:b/>
                                <w:bCs/>
                                <w:color w:val="000000"/>
                                <w:sz w:val="20"/>
                                <w:szCs w:val="20"/>
                                <w:u w:val="single"/>
                              </w:rPr>
                            </w:pPr>
                            <w:r w:rsidRPr="0008481D">
                              <w:rPr>
                                <w:rFonts w:ascii="Arial Narrow" w:eastAsia="Times New Roman" w:hAnsi="Arial Narrow" w:cs="Arial"/>
                                <w:b/>
                                <w:color w:val="000000"/>
                                <w:sz w:val="20"/>
                                <w:szCs w:val="20"/>
                                <w:u w:val="single"/>
                              </w:rPr>
                              <w:t>W</w:t>
                            </w:r>
                            <w:r w:rsidRPr="0008481D">
                              <w:rPr>
                                <w:rFonts w:ascii="Arial Narrow" w:eastAsia="Times New Roman" w:hAnsi="Arial Narrow" w:cs="Arial"/>
                                <w:b/>
                                <w:bCs/>
                                <w:color w:val="000000"/>
                                <w:sz w:val="20"/>
                                <w:szCs w:val="20"/>
                                <w:u w:val="single"/>
                              </w:rPr>
                              <w:t>hat is flexible seating?</w:t>
                            </w:r>
                          </w:p>
                          <w:p w14:paraId="678A1168" w14:textId="77777777" w:rsidR="00A46710" w:rsidRPr="0008481D" w:rsidRDefault="00A46710" w:rsidP="006A24C6">
                            <w:pPr>
                              <w:shd w:val="clear" w:color="auto" w:fill="FFFFFF"/>
                              <w:jc w:val="center"/>
                              <w:rPr>
                                <w:rFonts w:ascii="Arial Narrow" w:eastAsia="Times New Roman" w:hAnsi="Arial Narrow" w:cs="Arial"/>
                                <w:color w:val="000000"/>
                                <w:sz w:val="17"/>
                                <w:szCs w:val="17"/>
                              </w:rPr>
                            </w:pPr>
                          </w:p>
                          <w:p w14:paraId="70CB3D43" w14:textId="77777777" w:rsidR="00A46710" w:rsidRPr="0008481D" w:rsidRDefault="00A46710" w:rsidP="001F066B">
                            <w:pPr>
                              <w:shd w:val="clear" w:color="auto" w:fill="FFFFFF"/>
                              <w:ind w:left="360"/>
                              <w:rPr>
                                <w:rFonts w:ascii="Arial Narrow" w:eastAsia="Times New Roman" w:hAnsi="Arial Narrow" w:cs="Arial"/>
                                <w:color w:val="000000"/>
                                <w:sz w:val="17"/>
                                <w:szCs w:val="17"/>
                              </w:rPr>
                            </w:pPr>
                            <w:r w:rsidRPr="0008481D">
                              <w:rPr>
                                <w:rFonts w:ascii="Arial Narrow" w:eastAsia="Times New Roman" w:hAnsi="Arial Narrow" w:cs="Arial"/>
                                <w:color w:val="000000"/>
                                <w:sz w:val="17"/>
                                <w:szCs w:val="17"/>
                              </w:rPr>
                              <w:t>It is the first step towards independent learning; rather than being told what to do, or in this case where to sit, children have the opportunity to be given a choice. This allows for them to solve problems and become more proactive learners as they age but also leads way to better collaboration, communication, creativity and critical thinking skills. </w:t>
                            </w:r>
                          </w:p>
                          <w:p w14:paraId="3FFA2049" w14:textId="77777777" w:rsidR="00A46710" w:rsidRPr="006A24C6" w:rsidRDefault="00A46710" w:rsidP="006A24C6">
                            <w:pPr>
                              <w:shd w:val="clear" w:color="auto" w:fill="FFFFFF"/>
                              <w:rPr>
                                <w:rFonts w:ascii="Arial Narrow" w:eastAsia="Times New Roman" w:hAnsi="Arial Narrow"/>
                                <w:color w:val="000000"/>
                                <w:sz w:val="16"/>
                                <w:szCs w:val="16"/>
                              </w:rPr>
                            </w:pPr>
                            <w:r w:rsidRPr="006A24C6">
                              <w:rPr>
                                <w:rFonts w:ascii="Arial Narrow" w:eastAsia="Times New Roman" w:hAnsi="Arial Narrow"/>
                                <w:color w:val="000000"/>
                                <w:sz w:val="16"/>
                                <w:szCs w:val="16"/>
                              </w:rPr>
                              <w:t> </w:t>
                            </w:r>
                          </w:p>
                          <w:p w14:paraId="38E75B7F" w14:textId="77777777" w:rsidR="00A46710" w:rsidRPr="001F066B" w:rsidRDefault="00A46710" w:rsidP="00F14241">
                            <w:pPr>
                              <w:shd w:val="clear" w:color="auto" w:fill="FFFFFF"/>
                              <w:spacing w:before="105" w:after="120"/>
                              <w:ind w:left="360"/>
                              <w:jc w:val="center"/>
                              <w:rPr>
                                <w:rFonts w:ascii="Arial Narrow" w:eastAsia="Times New Roman" w:hAnsi="Arial Narrow" w:cs="Arial"/>
                                <w:b/>
                                <w:sz w:val="20"/>
                                <w:szCs w:val="20"/>
                                <w:u w:val="single"/>
                              </w:rPr>
                            </w:pPr>
                            <w:r w:rsidRPr="001F066B">
                              <w:rPr>
                                <w:rFonts w:ascii="Arial Narrow" w:eastAsia="Times New Roman" w:hAnsi="Arial Narrow" w:cs="Arial"/>
                                <w:b/>
                                <w:bCs/>
                                <w:sz w:val="20"/>
                                <w:szCs w:val="20"/>
                                <w:u w:val="single"/>
                              </w:rPr>
                              <w:t>What research supports flexible seating?</w:t>
                            </w:r>
                          </w:p>
                          <w:p w14:paraId="1EADE750" w14:textId="50332BCE" w:rsidR="00A46710" w:rsidRPr="001F066B" w:rsidRDefault="00A46710" w:rsidP="001F066B">
                            <w:pPr>
                              <w:shd w:val="clear" w:color="auto" w:fill="FFFFFF"/>
                              <w:spacing w:before="105" w:after="120"/>
                              <w:ind w:left="360"/>
                              <w:rPr>
                                <w:rFonts w:ascii="Arial Narrow" w:eastAsia="Times New Roman" w:hAnsi="Arial Narrow" w:cs="Arial"/>
                                <w:color w:val="7030A0"/>
                                <w:sz w:val="17"/>
                                <w:szCs w:val="17"/>
                              </w:rPr>
                            </w:pPr>
                            <w:r w:rsidRPr="0008481D">
                              <w:rPr>
                                <w:rFonts w:ascii="Arial Narrow" w:eastAsia="Times New Roman" w:hAnsi="Arial Narrow" w:cs="Arial"/>
                                <w:color w:val="333333"/>
                                <w:sz w:val="17"/>
                                <w:szCs w:val="17"/>
                              </w:rPr>
                              <w:t>Brain research also confirms that physical activity – moving, stretching, and walking – can actually enhance the learning process. Eric Jensen (2000), in his article </w:t>
                            </w:r>
                            <w:r w:rsidRPr="0008481D">
                              <w:rPr>
                                <w:rFonts w:ascii="Arial Narrow" w:eastAsia="Times New Roman" w:hAnsi="Arial Narrow"/>
                                <w:i/>
                                <w:iCs/>
                                <w:color w:val="333333"/>
                                <w:sz w:val="17"/>
                                <w:szCs w:val="17"/>
                              </w:rPr>
                              <w:t>Moving with the Brain in Mind, </w:t>
                            </w:r>
                            <w:r w:rsidRPr="0008481D">
                              <w:rPr>
                                <w:rFonts w:ascii="Arial Narrow" w:eastAsia="Times New Roman" w:hAnsi="Arial Narrow" w:cs="Arial"/>
                                <w:color w:val="333333"/>
                                <w:sz w:val="17"/>
                                <w:szCs w:val="17"/>
                              </w:rPr>
                              <w:t>protests against the sedentary classroom style and suggests a better way to spend the long days in our classrooms, not only for students, but for teachers. Teachers need to engage students in a greater variety of postures, including walking, lying down, moving, learning against a wall or desk, perching, or even squatting. The brain learns best and retains most when the organism is actively involved in physical activity.</w:t>
                            </w:r>
                          </w:p>
                          <w:p w14:paraId="77A8A69A" w14:textId="77777777" w:rsidR="00A46710" w:rsidRPr="001F066B" w:rsidRDefault="00A46710" w:rsidP="00F14241">
                            <w:pPr>
                              <w:shd w:val="clear" w:color="auto" w:fill="FFFFFF"/>
                              <w:spacing w:before="105" w:after="120"/>
                              <w:jc w:val="center"/>
                              <w:rPr>
                                <w:rFonts w:ascii="Arial Narrow" w:eastAsia="Times New Roman" w:hAnsi="Arial Narrow" w:cs="Arial"/>
                                <w:b/>
                                <w:sz w:val="20"/>
                                <w:szCs w:val="20"/>
                                <w:u w:val="single"/>
                              </w:rPr>
                            </w:pPr>
                            <w:r w:rsidRPr="001F066B">
                              <w:rPr>
                                <w:rFonts w:ascii="Arial Narrow" w:eastAsia="Times New Roman" w:hAnsi="Arial Narrow" w:cs="Arial"/>
                                <w:b/>
                                <w:bCs/>
                                <w:sz w:val="20"/>
                                <w:szCs w:val="20"/>
                                <w:u w:val="single"/>
                              </w:rPr>
                              <w:t>What are the benefits of flexible seating?</w:t>
                            </w:r>
                          </w:p>
                          <w:p w14:paraId="1C0C4FF1" w14:textId="558F90FB" w:rsidR="00A46710" w:rsidRPr="0008481D" w:rsidRDefault="00A46710" w:rsidP="0008481D">
                            <w:pPr>
                              <w:shd w:val="clear" w:color="auto" w:fill="FFFFFF"/>
                              <w:spacing w:before="105" w:after="120"/>
                              <w:ind w:left="360"/>
                              <w:rPr>
                                <w:rFonts w:ascii="Arial Narrow" w:eastAsia="Times New Roman" w:hAnsi="Arial Narrow" w:cs="Arial"/>
                                <w:color w:val="333333"/>
                                <w:sz w:val="17"/>
                                <w:szCs w:val="17"/>
                              </w:rPr>
                            </w:pPr>
                            <w:r w:rsidRPr="0008481D">
                              <w:rPr>
                                <w:rFonts w:ascii="Arial Narrow" w:eastAsia="Times New Roman" w:hAnsi="Arial Narrow" w:cs="Arial"/>
                                <w:b/>
                                <w:bCs/>
                                <w:color w:val="333333"/>
                                <w:sz w:val="17"/>
                                <w:szCs w:val="17"/>
                              </w:rPr>
                              <w:t xml:space="preserve">1. </w:t>
                            </w:r>
                            <w:r w:rsidRPr="001F066B">
                              <w:rPr>
                                <w:rFonts w:ascii="Arial Narrow" w:eastAsia="Times New Roman" w:hAnsi="Arial Narrow" w:cs="Arial"/>
                                <w:b/>
                                <w:bCs/>
                                <w:color w:val="333333"/>
                                <w:sz w:val="17"/>
                                <w:szCs w:val="17"/>
                                <w:u w:val="single"/>
                              </w:rPr>
                              <w:t>Better health</w:t>
                            </w:r>
                          </w:p>
                          <w:p w14:paraId="1F639CE8"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Reduced risk of disease</w:t>
                            </w:r>
                          </w:p>
                          <w:p w14:paraId="4B872747"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Less stress</w:t>
                            </w:r>
                          </w:p>
                          <w:p w14:paraId="1AFAB513"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Strengthened mental health</w:t>
                            </w:r>
                          </w:p>
                          <w:p w14:paraId="1F014B0F"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Improved physical fitness</w:t>
                            </w:r>
                          </w:p>
                          <w:p w14:paraId="0FA937EC" w14:textId="77777777" w:rsidR="00A46710" w:rsidRPr="0008481D" w:rsidRDefault="00A46710" w:rsidP="0008481D">
                            <w:pPr>
                              <w:shd w:val="clear" w:color="auto" w:fill="FFFFFF"/>
                              <w:spacing w:before="105" w:after="120"/>
                              <w:ind w:left="36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2. </w:t>
                            </w:r>
                            <w:r w:rsidRPr="001F066B">
                              <w:rPr>
                                <w:rFonts w:ascii="Arial Narrow" w:eastAsia="Times New Roman" w:hAnsi="Arial Narrow" w:cs="Arial"/>
                                <w:b/>
                                <w:bCs/>
                                <w:color w:val="333333"/>
                                <w:sz w:val="17"/>
                                <w:szCs w:val="17"/>
                                <w:u w:val="single"/>
                              </w:rPr>
                              <w:t>Effective learning</w:t>
                            </w:r>
                          </w:p>
                          <w:p w14:paraId="69D3186C"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Better cognitive performance</w:t>
                            </w:r>
                          </w:p>
                          <w:p w14:paraId="625CD035"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Higher ability to concentrate</w:t>
                            </w:r>
                          </w:p>
                          <w:p w14:paraId="1DAC6D74"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Improved memory retention</w:t>
                            </w:r>
                          </w:p>
                          <w:p w14:paraId="7AEFB9B4"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Higher academic achievement</w:t>
                            </w:r>
                          </w:p>
                          <w:p w14:paraId="59B421EE" w14:textId="77777777" w:rsidR="00A46710" w:rsidRPr="0008481D" w:rsidRDefault="00A46710" w:rsidP="0008481D">
                            <w:pPr>
                              <w:shd w:val="clear" w:color="auto" w:fill="FFFFFF"/>
                              <w:spacing w:before="105" w:after="120"/>
                              <w:ind w:left="36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3</w:t>
                            </w:r>
                            <w:r w:rsidRPr="0008481D">
                              <w:rPr>
                                <w:rFonts w:ascii="Arial Narrow" w:eastAsia="Times New Roman" w:hAnsi="Arial Narrow" w:cs="Arial"/>
                                <w:b/>
                                <w:bCs/>
                                <w:color w:val="333333"/>
                                <w:sz w:val="17"/>
                                <w:szCs w:val="17"/>
                              </w:rPr>
                              <w:t>. </w:t>
                            </w:r>
                            <w:r w:rsidRPr="001F066B">
                              <w:rPr>
                                <w:rFonts w:ascii="Arial Narrow" w:eastAsia="Times New Roman" w:hAnsi="Arial Narrow" w:cs="Arial"/>
                                <w:b/>
                                <w:bCs/>
                                <w:color w:val="333333"/>
                                <w:sz w:val="17"/>
                                <w:szCs w:val="17"/>
                                <w:u w:val="single"/>
                              </w:rPr>
                              <w:t>Improved behavior</w:t>
                            </w:r>
                          </w:p>
                          <w:p w14:paraId="6E8684E5"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Students are less disruptive</w:t>
                            </w:r>
                          </w:p>
                          <w:p w14:paraId="39A53270"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Students are better able to focus on the tasks they were assigned</w:t>
                            </w:r>
                          </w:p>
                          <w:p w14:paraId="118CC63C"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Fewer disciplinary incidents are reported</w:t>
                            </w:r>
                          </w:p>
                          <w:p w14:paraId="609DB394"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Excess energy is used up</w:t>
                            </w:r>
                          </w:p>
                          <w:p w14:paraId="16D8C693" w14:textId="77777777" w:rsidR="00A46710" w:rsidRPr="006A24C6" w:rsidRDefault="00A46710" w:rsidP="00F14241">
                            <w:pPr>
                              <w:shd w:val="clear" w:color="auto" w:fill="FFFFFF"/>
                              <w:spacing w:before="105" w:after="120"/>
                              <w:rPr>
                                <w:rFonts w:ascii="Arial Narrow" w:eastAsia="Times New Roman" w:hAnsi="Arial Narrow" w:cs="Arial"/>
                                <w:color w:val="333333"/>
                                <w:sz w:val="16"/>
                                <w:szCs w:val="16"/>
                              </w:rPr>
                            </w:pPr>
                          </w:p>
                          <w:p w14:paraId="34917F4D" w14:textId="77777777" w:rsidR="00A46710" w:rsidRPr="00F14241" w:rsidRDefault="00A46710" w:rsidP="006A24C6">
                            <w:pPr>
                              <w:jc w:val="cente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108D0" id="_x0000_s1032" type="#_x0000_t202" style="position:absolute;margin-left:517.85pt;margin-top:-29.5pt;width:217.35pt;height:5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" strokecolor="white [3212]" strokeweight=".5pt">
                <v:stroke dashstyle="longDash"/>
                <v:textbox>
                  <w:txbxContent>
                    <w:p w14:paraId="74894138" w14:textId="67F55E8E" w:rsidR="00A46710" w:rsidRPr="0008481D" w:rsidRDefault="00A46710" w:rsidP="006A24C6">
                      <w:pPr>
                        <w:shd w:val="clear" w:color="auto" w:fill="FFFFFF"/>
                        <w:jc w:val="center"/>
                        <w:rPr>
                          <w:rFonts w:ascii="Monotype Corsiva" w:eastAsia="Times New Roman" w:hAnsi="Monotype Corsiva" w:cs="Arial"/>
                          <w:b/>
                          <w:color w:val="800080"/>
                          <w:sz w:val="32"/>
                          <w:szCs w:val="32"/>
                        </w:rPr>
                      </w:pPr>
                      <w:r w:rsidRPr="0008481D">
                        <w:rPr>
                          <w:rFonts w:ascii="Monotype Corsiva" w:eastAsia="Times New Roman" w:hAnsi="Monotype Corsiva" w:cs="Arial"/>
                          <w:b/>
                          <w:color w:val="800080"/>
                          <w:sz w:val="32"/>
                          <w:szCs w:val="32"/>
                        </w:rPr>
                        <w:t>This year, we will be utilizing flexible/alternative seating</w:t>
                      </w:r>
                      <w:r w:rsidR="0008481D" w:rsidRPr="0008481D">
                        <w:rPr>
                          <w:rFonts w:ascii="Monotype Corsiva" w:eastAsia="Times New Roman" w:hAnsi="Monotype Corsiva" w:cs="Arial"/>
                          <w:b/>
                          <w:color w:val="800080"/>
                          <w:sz w:val="32"/>
                          <w:szCs w:val="32"/>
                        </w:rPr>
                        <w:t>…</w:t>
                      </w:r>
                    </w:p>
                    <w:p w14:paraId="1D620C23" w14:textId="77777777" w:rsidR="00A46710" w:rsidRPr="006A24C6" w:rsidRDefault="00A46710" w:rsidP="006A24C6">
                      <w:pPr>
                        <w:shd w:val="clear" w:color="auto" w:fill="FFFFFF"/>
                        <w:jc w:val="center"/>
                        <w:rPr>
                          <w:rFonts w:ascii="Arial" w:eastAsia="Times New Roman" w:hAnsi="Arial" w:cs="Arial"/>
                          <w:color w:val="000000"/>
                          <w:sz w:val="18"/>
                          <w:szCs w:val="18"/>
                        </w:rPr>
                      </w:pPr>
                    </w:p>
                    <w:p w14:paraId="5097F628" w14:textId="28DDFEF0" w:rsidR="00A46710" w:rsidRPr="0008481D" w:rsidRDefault="00A46710" w:rsidP="006A24C6">
                      <w:pPr>
                        <w:shd w:val="clear" w:color="auto" w:fill="FFFFFF"/>
                        <w:jc w:val="center"/>
                        <w:rPr>
                          <w:rFonts w:ascii="Arial Narrow" w:eastAsia="Times New Roman" w:hAnsi="Arial Narrow" w:cs="Arial"/>
                          <w:b/>
                          <w:bCs/>
                          <w:color w:val="000000"/>
                          <w:sz w:val="20"/>
                          <w:szCs w:val="20"/>
                          <w:u w:val="single"/>
                        </w:rPr>
                      </w:pPr>
                      <w:r w:rsidRPr="0008481D">
                        <w:rPr>
                          <w:rFonts w:ascii="Arial Narrow" w:eastAsia="Times New Roman" w:hAnsi="Arial Narrow" w:cs="Arial"/>
                          <w:b/>
                          <w:color w:val="000000"/>
                          <w:sz w:val="20"/>
                          <w:szCs w:val="20"/>
                          <w:u w:val="single"/>
                        </w:rPr>
                        <w:t>W</w:t>
                      </w:r>
                      <w:r w:rsidRPr="0008481D">
                        <w:rPr>
                          <w:rFonts w:ascii="Arial Narrow" w:eastAsia="Times New Roman" w:hAnsi="Arial Narrow" w:cs="Arial"/>
                          <w:b/>
                          <w:bCs/>
                          <w:color w:val="000000"/>
                          <w:sz w:val="20"/>
                          <w:szCs w:val="20"/>
                          <w:u w:val="single"/>
                        </w:rPr>
                        <w:t>hat is flexible seating?</w:t>
                      </w:r>
                    </w:p>
                    <w:p w14:paraId="678A1168" w14:textId="77777777" w:rsidR="00A46710" w:rsidRPr="0008481D" w:rsidRDefault="00A46710" w:rsidP="006A24C6">
                      <w:pPr>
                        <w:shd w:val="clear" w:color="auto" w:fill="FFFFFF"/>
                        <w:jc w:val="center"/>
                        <w:rPr>
                          <w:rFonts w:ascii="Arial Narrow" w:eastAsia="Times New Roman" w:hAnsi="Arial Narrow" w:cs="Arial"/>
                          <w:color w:val="000000"/>
                          <w:sz w:val="17"/>
                          <w:szCs w:val="17"/>
                        </w:rPr>
                      </w:pPr>
                    </w:p>
                    <w:p w14:paraId="70CB3D43" w14:textId="77777777" w:rsidR="00A46710" w:rsidRPr="0008481D" w:rsidRDefault="00A46710" w:rsidP="001F066B">
                      <w:pPr>
                        <w:shd w:val="clear" w:color="auto" w:fill="FFFFFF"/>
                        <w:ind w:left="360"/>
                        <w:rPr>
                          <w:rFonts w:ascii="Arial Narrow" w:eastAsia="Times New Roman" w:hAnsi="Arial Narrow" w:cs="Arial"/>
                          <w:color w:val="000000"/>
                          <w:sz w:val="17"/>
                          <w:szCs w:val="17"/>
                        </w:rPr>
                      </w:pPr>
                      <w:r w:rsidRPr="0008481D">
                        <w:rPr>
                          <w:rFonts w:ascii="Arial Narrow" w:eastAsia="Times New Roman" w:hAnsi="Arial Narrow" w:cs="Arial"/>
                          <w:color w:val="000000"/>
                          <w:sz w:val="17"/>
                          <w:szCs w:val="17"/>
                        </w:rPr>
                        <w:t>It is the first step towards independent learning; rather than being told what to do, or in this case where to sit, children have the opportunity to be given a choice. This allows for them to solve problems and become more proactive learners as they age but also leads way to better collaboration, communication, creativity and critical thinking skills. </w:t>
                      </w:r>
                    </w:p>
                    <w:p w14:paraId="3FFA2049" w14:textId="77777777" w:rsidR="00A46710" w:rsidRPr="006A24C6" w:rsidRDefault="00A46710" w:rsidP="006A24C6">
                      <w:pPr>
                        <w:shd w:val="clear" w:color="auto" w:fill="FFFFFF"/>
                        <w:rPr>
                          <w:rFonts w:ascii="Arial Narrow" w:eastAsia="Times New Roman" w:hAnsi="Arial Narrow"/>
                          <w:color w:val="000000"/>
                          <w:sz w:val="16"/>
                          <w:szCs w:val="16"/>
                        </w:rPr>
                      </w:pPr>
                      <w:r w:rsidRPr="006A24C6">
                        <w:rPr>
                          <w:rFonts w:ascii="Arial Narrow" w:eastAsia="Times New Roman" w:hAnsi="Arial Narrow"/>
                          <w:color w:val="000000"/>
                          <w:sz w:val="16"/>
                          <w:szCs w:val="16"/>
                        </w:rPr>
                        <w:t> </w:t>
                      </w:r>
                    </w:p>
                    <w:p w14:paraId="38E75B7F" w14:textId="77777777" w:rsidR="00A46710" w:rsidRPr="001F066B" w:rsidRDefault="00A46710" w:rsidP="00F14241">
                      <w:pPr>
                        <w:shd w:val="clear" w:color="auto" w:fill="FFFFFF"/>
                        <w:spacing w:before="105" w:after="120"/>
                        <w:ind w:left="360"/>
                        <w:jc w:val="center"/>
                        <w:rPr>
                          <w:rFonts w:ascii="Arial Narrow" w:eastAsia="Times New Roman" w:hAnsi="Arial Narrow" w:cs="Arial"/>
                          <w:b/>
                          <w:sz w:val="20"/>
                          <w:szCs w:val="20"/>
                          <w:u w:val="single"/>
                        </w:rPr>
                      </w:pPr>
                      <w:r w:rsidRPr="001F066B">
                        <w:rPr>
                          <w:rFonts w:ascii="Arial Narrow" w:eastAsia="Times New Roman" w:hAnsi="Arial Narrow" w:cs="Arial"/>
                          <w:b/>
                          <w:bCs/>
                          <w:sz w:val="20"/>
                          <w:szCs w:val="20"/>
                          <w:u w:val="single"/>
                        </w:rPr>
                        <w:t>What research supports flexible seating?</w:t>
                      </w:r>
                    </w:p>
                    <w:p w14:paraId="1EADE750" w14:textId="50332BCE" w:rsidR="00A46710" w:rsidRPr="001F066B" w:rsidRDefault="00A46710" w:rsidP="001F066B">
                      <w:pPr>
                        <w:shd w:val="clear" w:color="auto" w:fill="FFFFFF"/>
                        <w:spacing w:before="105" w:after="120"/>
                        <w:ind w:left="360"/>
                        <w:rPr>
                          <w:rFonts w:ascii="Arial Narrow" w:eastAsia="Times New Roman" w:hAnsi="Arial Narrow" w:cs="Arial"/>
                          <w:color w:val="7030A0"/>
                          <w:sz w:val="17"/>
                          <w:szCs w:val="17"/>
                        </w:rPr>
                      </w:pPr>
                      <w:r w:rsidRPr="0008481D">
                        <w:rPr>
                          <w:rFonts w:ascii="Arial Narrow" w:eastAsia="Times New Roman" w:hAnsi="Arial Narrow" w:cs="Arial"/>
                          <w:color w:val="333333"/>
                          <w:sz w:val="17"/>
                          <w:szCs w:val="17"/>
                        </w:rPr>
                        <w:t>Brain research also confirms that physical activity – moving, stretching, and walking – can actually enhance the learning process. Eric Jensen (2000), in his article </w:t>
                      </w:r>
                      <w:r w:rsidRPr="0008481D">
                        <w:rPr>
                          <w:rFonts w:ascii="Arial Narrow" w:eastAsia="Times New Roman" w:hAnsi="Arial Narrow"/>
                          <w:i/>
                          <w:iCs/>
                          <w:color w:val="333333"/>
                          <w:sz w:val="17"/>
                          <w:szCs w:val="17"/>
                        </w:rPr>
                        <w:t>Moving with the Brain in Mind, </w:t>
                      </w:r>
                      <w:r w:rsidRPr="0008481D">
                        <w:rPr>
                          <w:rFonts w:ascii="Arial Narrow" w:eastAsia="Times New Roman" w:hAnsi="Arial Narrow" w:cs="Arial"/>
                          <w:color w:val="333333"/>
                          <w:sz w:val="17"/>
                          <w:szCs w:val="17"/>
                        </w:rPr>
                        <w:t>protests against the sedentary classroom style and suggests a better way to spend the long days in our classrooms, not only for students, but for teachers. Teachers need to engage students in a greater variety of postures, including walking, lying down, moving, learning against a wall or desk, perching, or even squatting. The brain learns best and retains most when the organism is actively involved in physical activity.</w:t>
                      </w:r>
                    </w:p>
                    <w:p w14:paraId="77A8A69A" w14:textId="77777777" w:rsidR="00A46710" w:rsidRPr="001F066B" w:rsidRDefault="00A46710" w:rsidP="00F14241">
                      <w:pPr>
                        <w:shd w:val="clear" w:color="auto" w:fill="FFFFFF"/>
                        <w:spacing w:before="105" w:after="120"/>
                        <w:jc w:val="center"/>
                        <w:rPr>
                          <w:rFonts w:ascii="Arial Narrow" w:eastAsia="Times New Roman" w:hAnsi="Arial Narrow" w:cs="Arial"/>
                          <w:b/>
                          <w:sz w:val="20"/>
                          <w:szCs w:val="20"/>
                          <w:u w:val="single"/>
                        </w:rPr>
                      </w:pPr>
                      <w:r w:rsidRPr="001F066B">
                        <w:rPr>
                          <w:rFonts w:ascii="Arial Narrow" w:eastAsia="Times New Roman" w:hAnsi="Arial Narrow" w:cs="Arial"/>
                          <w:b/>
                          <w:bCs/>
                          <w:sz w:val="20"/>
                          <w:szCs w:val="20"/>
                          <w:u w:val="single"/>
                        </w:rPr>
                        <w:t>What are the benefits of flexible seating?</w:t>
                      </w:r>
                    </w:p>
                    <w:p w14:paraId="1C0C4FF1" w14:textId="558F90FB" w:rsidR="00A46710" w:rsidRPr="0008481D" w:rsidRDefault="00A46710" w:rsidP="0008481D">
                      <w:pPr>
                        <w:shd w:val="clear" w:color="auto" w:fill="FFFFFF"/>
                        <w:spacing w:before="105" w:after="120"/>
                        <w:ind w:left="360"/>
                        <w:rPr>
                          <w:rFonts w:ascii="Arial Narrow" w:eastAsia="Times New Roman" w:hAnsi="Arial Narrow" w:cs="Arial"/>
                          <w:color w:val="333333"/>
                          <w:sz w:val="17"/>
                          <w:szCs w:val="17"/>
                        </w:rPr>
                      </w:pPr>
                      <w:r w:rsidRPr="0008481D">
                        <w:rPr>
                          <w:rFonts w:ascii="Arial Narrow" w:eastAsia="Times New Roman" w:hAnsi="Arial Narrow" w:cs="Arial"/>
                          <w:b/>
                          <w:bCs/>
                          <w:color w:val="333333"/>
                          <w:sz w:val="17"/>
                          <w:szCs w:val="17"/>
                        </w:rPr>
                        <w:t xml:space="preserve">1. </w:t>
                      </w:r>
                      <w:r w:rsidRPr="001F066B">
                        <w:rPr>
                          <w:rFonts w:ascii="Arial Narrow" w:eastAsia="Times New Roman" w:hAnsi="Arial Narrow" w:cs="Arial"/>
                          <w:b/>
                          <w:bCs/>
                          <w:color w:val="333333"/>
                          <w:sz w:val="17"/>
                          <w:szCs w:val="17"/>
                          <w:u w:val="single"/>
                        </w:rPr>
                        <w:t>Better health</w:t>
                      </w:r>
                    </w:p>
                    <w:p w14:paraId="1F639CE8"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Reduced risk of disease</w:t>
                      </w:r>
                    </w:p>
                    <w:p w14:paraId="4B872747"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Less stress</w:t>
                      </w:r>
                    </w:p>
                    <w:p w14:paraId="1AFAB513"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Strengthened mental health</w:t>
                      </w:r>
                    </w:p>
                    <w:p w14:paraId="1F014B0F"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Improved physical fitness</w:t>
                      </w:r>
                    </w:p>
                    <w:p w14:paraId="0FA937EC" w14:textId="77777777" w:rsidR="00A46710" w:rsidRPr="0008481D" w:rsidRDefault="00A46710" w:rsidP="0008481D">
                      <w:pPr>
                        <w:shd w:val="clear" w:color="auto" w:fill="FFFFFF"/>
                        <w:spacing w:before="105" w:after="120"/>
                        <w:ind w:left="36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2. </w:t>
                      </w:r>
                      <w:r w:rsidRPr="001F066B">
                        <w:rPr>
                          <w:rFonts w:ascii="Arial Narrow" w:eastAsia="Times New Roman" w:hAnsi="Arial Narrow" w:cs="Arial"/>
                          <w:b/>
                          <w:bCs/>
                          <w:color w:val="333333"/>
                          <w:sz w:val="17"/>
                          <w:szCs w:val="17"/>
                          <w:u w:val="single"/>
                        </w:rPr>
                        <w:t>Effective learning</w:t>
                      </w:r>
                    </w:p>
                    <w:p w14:paraId="69D3186C"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Better cognitive performance</w:t>
                      </w:r>
                    </w:p>
                    <w:p w14:paraId="625CD035"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Higher ability to concentrate</w:t>
                      </w:r>
                    </w:p>
                    <w:p w14:paraId="1DAC6D74"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Improved memory retention</w:t>
                      </w:r>
                    </w:p>
                    <w:p w14:paraId="7AEFB9B4"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Higher academic achievement</w:t>
                      </w:r>
                    </w:p>
                    <w:p w14:paraId="59B421EE" w14:textId="77777777" w:rsidR="00A46710" w:rsidRPr="0008481D" w:rsidRDefault="00A46710" w:rsidP="0008481D">
                      <w:pPr>
                        <w:shd w:val="clear" w:color="auto" w:fill="FFFFFF"/>
                        <w:spacing w:before="105" w:after="120"/>
                        <w:ind w:left="36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3</w:t>
                      </w:r>
                      <w:r w:rsidRPr="0008481D">
                        <w:rPr>
                          <w:rFonts w:ascii="Arial Narrow" w:eastAsia="Times New Roman" w:hAnsi="Arial Narrow" w:cs="Arial"/>
                          <w:b/>
                          <w:bCs/>
                          <w:color w:val="333333"/>
                          <w:sz w:val="17"/>
                          <w:szCs w:val="17"/>
                        </w:rPr>
                        <w:t>. </w:t>
                      </w:r>
                      <w:r w:rsidRPr="001F066B">
                        <w:rPr>
                          <w:rFonts w:ascii="Arial Narrow" w:eastAsia="Times New Roman" w:hAnsi="Arial Narrow" w:cs="Arial"/>
                          <w:b/>
                          <w:bCs/>
                          <w:color w:val="333333"/>
                          <w:sz w:val="17"/>
                          <w:szCs w:val="17"/>
                          <w:u w:val="single"/>
                        </w:rPr>
                        <w:t>Improved behavior</w:t>
                      </w:r>
                    </w:p>
                    <w:p w14:paraId="6E8684E5"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Students are less disruptive</w:t>
                      </w:r>
                    </w:p>
                    <w:p w14:paraId="39A53270"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Students are better able to focus on the tasks they were assigned</w:t>
                      </w:r>
                    </w:p>
                    <w:p w14:paraId="118CC63C"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Fewer disciplinary incidents are reported</w:t>
                      </w:r>
                    </w:p>
                    <w:p w14:paraId="609DB394" w14:textId="77777777" w:rsidR="00A46710" w:rsidRPr="0008481D" w:rsidRDefault="00A46710" w:rsidP="0008481D">
                      <w:pPr>
                        <w:shd w:val="clear" w:color="auto" w:fill="FFFFFF"/>
                        <w:spacing w:before="105" w:after="120"/>
                        <w:ind w:left="720"/>
                        <w:rPr>
                          <w:rFonts w:ascii="Arial Narrow" w:eastAsia="Times New Roman" w:hAnsi="Arial Narrow" w:cs="Arial"/>
                          <w:color w:val="333333"/>
                          <w:sz w:val="17"/>
                          <w:szCs w:val="17"/>
                        </w:rPr>
                      </w:pPr>
                      <w:r w:rsidRPr="0008481D">
                        <w:rPr>
                          <w:rFonts w:ascii="Arial Narrow" w:eastAsia="Times New Roman" w:hAnsi="Arial Narrow" w:cs="Arial"/>
                          <w:color w:val="333333"/>
                          <w:sz w:val="17"/>
                          <w:szCs w:val="17"/>
                        </w:rPr>
                        <w:t>Excess energy is used up</w:t>
                      </w:r>
                    </w:p>
                    <w:p w14:paraId="16D8C693" w14:textId="77777777" w:rsidR="00A46710" w:rsidRPr="006A24C6" w:rsidRDefault="00A46710" w:rsidP="00F14241">
                      <w:pPr>
                        <w:shd w:val="clear" w:color="auto" w:fill="FFFFFF"/>
                        <w:spacing w:before="105" w:after="120"/>
                        <w:rPr>
                          <w:rFonts w:ascii="Arial Narrow" w:eastAsia="Times New Roman" w:hAnsi="Arial Narrow" w:cs="Arial"/>
                          <w:color w:val="333333"/>
                          <w:sz w:val="16"/>
                          <w:szCs w:val="16"/>
                        </w:rPr>
                      </w:pPr>
                    </w:p>
                    <w:p w14:paraId="34917F4D" w14:textId="77777777" w:rsidR="00A46710" w:rsidRPr="00F14241" w:rsidRDefault="00A46710" w:rsidP="006A24C6">
                      <w:pPr>
                        <w:jc w:val="center"/>
                        <w:rPr>
                          <w:rFonts w:ascii="Arial Narrow" w:hAnsi="Arial Narrow"/>
                          <w:sz w:val="16"/>
                          <w:szCs w:val="16"/>
                        </w:rPr>
                      </w:pPr>
                    </w:p>
                  </w:txbxContent>
                </v:textbox>
              </v:shape>
            </w:pict>
          </mc:Fallback>
        </mc:AlternateContent>
      </w:r>
      <w:r>
        <w:rPr>
          <w:noProof/>
          <w:lang w:eastAsia="zh-CN"/>
        </w:rPr>
        <mc:AlternateContent>
          <mc:Choice Requires="wps">
            <w:drawing>
              <wp:anchor distT="0" distB="0" distL="114300" distR="114300" simplePos="0" relativeHeight="251650048" behindDoc="0" locked="0" layoutInCell="1" allowOverlap="1" wp14:anchorId="15807713" wp14:editId="7EC5799B">
                <wp:simplePos x="0" y="0"/>
                <wp:positionH relativeFrom="margin">
                  <wp:posOffset>0</wp:posOffset>
                </wp:positionH>
                <wp:positionV relativeFrom="margin">
                  <wp:posOffset>100330</wp:posOffset>
                </wp:positionV>
                <wp:extent cx="2766695" cy="6772910"/>
                <wp:effectExtent l="0" t="0" r="14605" b="8890"/>
                <wp:wrapNone/>
                <wp:docPr id="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677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FA0F688" w14:textId="68770932" w:rsidR="00A46710" w:rsidRPr="00925EA2" w:rsidRDefault="0066274C" w:rsidP="00BF2D73">
                            <w:pPr>
                              <w:pStyle w:val="BodyText"/>
                              <w:jc w:val="center"/>
                              <w:rPr>
                                <w:rFonts w:ascii="Leelawadee" w:eastAsia="BatangChe" w:hAnsi="Leelawadee" w:cs="Leelawadee"/>
                                <w:b/>
                              </w:rPr>
                            </w:pPr>
                            <w:r>
                              <w:rPr>
                                <w:rFonts w:ascii="Leelawadee" w:eastAsia="BatangChe" w:hAnsi="Leelawadee" w:cs="Leelawadee"/>
                                <w:b/>
                              </w:rPr>
                              <w:t>5</w:t>
                            </w:r>
                            <w:r w:rsidR="00A46710" w:rsidRPr="00BC6183">
                              <w:rPr>
                                <w:rFonts w:ascii="Leelawadee" w:eastAsia="BatangChe" w:hAnsi="Leelawadee" w:cs="Leelawadee"/>
                                <w:b/>
                                <w:vertAlign w:val="superscript"/>
                              </w:rPr>
                              <w:t>th</w:t>
                            </w:r>
                            <w:r w:rsidR="00703378">
                              <w:rPr>
                                <w:rFonts w:ascii="Leelawadee" w:eastAsia="BatangChe" w:hAnsi="Leelawadee" w:cs="Leelawadee"/>
                                <w:b/>
                              </w:rPr>
                              <w:t xml:space="preserve"> year as Fairview Faculty</w:t>
                            </w:r>
                            <w:r w:rsidR="00A46710">
                              <w:rPr>
                                <w:rFonts w:ascii="Leelawadee" w:eastAsia="BatangChe" w:hAnsi="Leelawadee" w:cs="Leelawadee"/>
                                <w:b/>
                              </w:rPr>
                              <w:t xml:space="preserve"> Member</w:t>
                            </w:r>
                          </w:p>
                          <w:p w14:paraId="3D1E9EA4" w14:textId="22955EA3" w:rsidR="00A46710" w:rsidRPr="00CE79C8" w:rsidRDefault="00A46710" w:rsidP="00BF2D73">
                            <w:pPr>
                              <w:pStyle w:val="BodyText"/>
                              <w:jc w:val="center"/>
                              <w:rPr>
                                <w:rFonts w:ascii="Leelawadee" w:eastAsia="BatangChe" w:hAnsi="Leelawadee" w:cs="Leelawadee"/>
                                <w:i/>
                              </w:rPr>
                            </w:pPr>
                            <w:r>
                              <w:rPr>
                                <w:rFonts w:ascii="Leelawadee" w:eastAsia="BatangChe" w:hAnsi="Leelawadee" w:cs="Leelawadee"/>
                                <w:i/>
                              </w:rPr>
                              <w:t>1</w:t>
                            </w:r>
                            <w:r w:rsidR="0066274C">
                              <w:rPr>
                                <w:rFonts w:ascii="Leelawadee" w:eastAsia="BatangChe" w:hAnsi="Leelawadee" w:cs="Leelawadee"/>
                                <w:i/>
                              </w:rPr>
                              <w:t>5</w:t>
                            </w:r>
                            <w:r w:rsidRPr="00BC6183">
                              <w:rPr>
                                <w:rFonts w:ascii="Leelawadee" w:eastAsia="BatangChe" w:hAnsi="Leelawadee" w:cs="Leelawadee"/>
                                <w:i/>
                                <w:vertAlign w:val="superscript"/>
                              </w:rPr>
                              <w:t>th</w:t>
                            </w:r>
                            <w:r>
                              <w:rPr>
                                <w:rFonts w:ascii="Leelawadee" w:eastAsia="BatangChe" w:hAnsi="Leelawadee" w:cs="Leelawadee"/>
                                <w:i/>
                              </w:rPr>
                              <w:t xml:space="preserve"> </w:t>
                            </w:r>
                            <w:r w:rsidRPr="00CE79C8">
                              <w:rPr>
                                <w:rFonts w:ascii="Leelawadee" w:eastAsia="BatangChe" w:hAnsi="Leelawadee" w:cs="Leelawadee"/>
                                <w:i/>
                              </w:rPr>
                              <w:t>year of teaching</w:t>
                            </w:r>
                          </w:p>
                          <w:p w14:paraId="6CF23A74" w14:textId="6A720FBC" w:rsidR="00A46710" w:rsidRDefault="00703378" w:rsidP="00BF2D73">
                            <w:pPr>
                              <w:pStyle w:val="BodyText"/>
                              <w:jc w:val="center"/>
                              <w:rPr>
                                <w:rFonts w:ascii="Leelawadee" w:eastAsia="BatangChe" w:hAnsi="Leelawadee" w:cs="Leelawadee"/>
                                <w:b/>
                              </w:rPr>
                            </w:pPr>
                            <w:r>
                              <w:rPr>
                                <w:rFonts w:ascii="Leelawadee" w:eastAsia="BatangChe" w:hAnsi="Leelawadee" w:cs="Leelawadee"/>
                                <w:b/>
                              </w:rPr>
                              <w:t xml:space="preserve">Alumnus </w:t>
                            </w:r>
                            <w:r w:rsidR="00A46710" w:rsidRPr="00925EA2">
                              <w:rPr>
                                <w:rFonts w:ascii="Leelawadee" w:eastAsia="BatangChe" w:hAnsi="Leelawadee" w:cs="Leelawadee"/>
                                <w:b/>
                              </w:rPr>
                              <w:t xml:space="preserve">of </w:t>
                            </w:r>
                            <w:r w:rsidR="00A46710">
                              <w:rPr>
                                <w:rFonts w:ascii="Leelawadee" w:eastAsia="BatangChe" w:hAnsi="Leelawadee" w:cs="Leelawadee"/>
                                <w:b/>
                              </w:rPr>
                              <w:t xml:space="preserve">Mercer University &amp; </w:t>
                            </w:r>
                          </w:p>
                          <w:p w14:paraId="5AB8CE3F" w14:textId="36FEEDB6" w:rsidR="00A46710" w:rsidRPr="00925EA2" w:rsidRDefault="00A46710" w:rsidP="00BF2D73">
                            <w:pPr>
                              <w:pStyle w:val="BodyText"/>
                              <w:jc w:val="center"/>
                              <w:rPr>
                                <w:rFonts w:ascii="Leelawadee" w:eastAsia="BatangChe" w:hAnsi="Leelawadee" w:cs="Leelawadee"/>
                                <w:b/>
                              </w:rPr>
                            </w:pPr>
                            <w:r>
                              <w:rPr>
                                <w:rFonts w:ascii="Leelawadee" w:eastAsia="BatangChe" w:hAnsi="Leelawadee" w:cs="Leelawadee"/>
                                <w:b/>
                              </w:rPr>
                              <w:t>Troy State University</w:t>
                            </w:r>
                          </w:p>
                          <w:p w14:paraId="7ECD2A77" w14:textId="77777777" w:rsidR="00A46710" w:rsidRPr="00CE79C8" w:rsidRDefault="00A46710" w:rsidP="00BF2D73">
                            <w:pPr>
                              <w:pStyle w:val="BodyText"/>
                              <w:jc w:val="center"/>
                              <w:rPr>
                                <w:rFonts w:ascii="Leelawadee" w:eastAsia="BatangChe" w:hAnsi="Leelawadee" w:cs="Leelawadee"/>
                                <w:i/>
                              </w:rPr>
                            </w:pPr>
                            <w:r w:rsidRPr="00CE79C8">
                              <w:rPr>
                                <w:rFonts w:ascii="Leelawadee" w:eastAsia="BatangChe" w:hAnsi="Leelawadee" w:cs="Leelawadee"/>
                                <w:i/>
                              </w:rPr>
                              <w:t>Bachelor’s Degree in Early Childhood Education</w:t>
                            </w:r>
                          </w:p>
                          <w:p w14:paraId="1FE3006F" w14:textId="77777777" w:rsidR="00A46710" w:rsidRPr="00925EA2" w:rsidRDefault="00A46710" w:rsidP="00BF2D73">
                            <w:pPr>
                              <w:pStyle w:val="BodyText"/>
                              <w:jc w:val="center"/>
                              <w:rPr>
                                <w:rFonts w:ascii="Leelawadee" w:eastAsia="BatangChe" w:hAnsi="Leelawadee" w:cs="Leelawadee"/>
                                <w:b/>
                              </w:rPr>
                            </w:pPr>
                            <w:r w:rsidRPr="00925EA2">
                              <w:rPr>
                                <w:rFonts w:ascii="Leelawadee" w:eastAsia="BatangChe" w:hAnsi="Leelawadee" w:cs="Leelawadee"/>
                                <w:b/>
                              </w:rPr>
                              <w:t>Master’s Degree in Instructional Technology</w:t>
                            </w:r>
                          </w:p>
                          <w:p w14:paraId="629456B3" w14:textId="33A7B685" w:rsidR="00A46710" w:rsidRPr="00925EA2" w:rsidRDefault="0066274C" w:rsidP="00BF2D73">
                            <w:pPr>
                              <w:pStyle w:val="BodyText"/>
                              <w:jc w:val="center"/>
                              <w:rPr>
                                <w:rFonts w:ascii="Leelawadee" w:eastAsia="BatangChe" w:hAnsi="Leelawadee" w:cs="Leelawadee"/>
                                <w:b/>
                              </w:rPr>
                            </w:pPr>
                            <w:r>
                              <w:rPr>
                                <w:rFonts w:ascii="Leelawadee" w:eastAsia="BatangChe" w:hAnsi="Leelawadee" w:cs="Leelawadee"/>
                                <w:b/>
                              </w:rPr>
                              <w:t>Married for 11</w:t>
                            </w:r>
                            <w:r w:rsidR="00A46710">
                              <w:rPr>
                                <w:rFonts w:ascii="Leelawadee" w:eastAsia="BatangChe" w:hAnsi="Leelawadee" w:cs="Leelawadee"/>
                                <w:b/>
                              </w:rPr>
                              <w:t xml:space="preserve"> </w:t>
                            </w:r>
                            <w:r w:rsidR="00A46710" w:rsidRPr="00925EA2">
                              <w:rPr>
                                <w:rFonts w:ascii="Leelawadee" w:eastAsia="BatangChe" w:hAnsi="Leelawadee" w:cs="Leelawadee"/>
                                <w:b/>
                              </w:rPr>
                              <w:t>years</w:t>
                            </w:r>
                          </w:p>
                          <w:p w14:paraId="6FCEE997" w14:textId="3834E99E" w:rsidR="00A46710" w:rsidRPr="00925EA2" w:rsidRDefault="0066274C" w:rsidP="00BF2D73">
                            <w:pPr>
                              <w:pStyle w:val="BodyText"/>
                              <w:jc w:val="center"/>
                              <w:rPr>
                                <w:rFonts w:ascii="Leelawadee" w:eastAsia="BatangChe" w:hAnsi="Leelawadee" w:cs="Leelawadee"/>
                              </w:rPr>
                            </w:pPr>
                            <w:r>
                              <w:rPr>
                                <w:rFonts w:ascii="Leelawadee" w:eastAsia="BatangChe" w:hAnsi="Leelawadee" w:cs="Leelawadee"/>
                              </w:rPr>
                              <w:t>9</w:t>
                            </w:r>
                            <w:r w:rsidR="00A46710" w:rsidRPr="00925EA2">
                              <w:rPr>
                                <w:rFonts w:ascii="Leelawadee" w:eastAsia="BatangChe" w:hAnsi="Leelawadee" w:cs="Leelawadee"/>
                              </w:rPr>
                              <w:t xml:space="preserve"> year old son</w:t>
                            </w:r>
                            <w:r>
                              <w:rPr>
                                <w:rFonts w:ascii="Leelawadee" w:eastAsia="BatangChe" w:hAnsi="Leelawadee" w:cs="Leelawadee"/>
                              </w:rPr>
                              <w:t>, 8</w:t>
                            </w:r>
                            <w:r w:rsidR="00A46710">
                              <w:rPr>
                                <w:rFonts w:ascii="Leelawadee" w:eastAsia="BatangChe" w:hAnsi="Leelawadee" w:cs="Leelawadee"/>
                              </w:rPr>
                              <w:t xml:space="preserve"> year old daughter</w:t>
                            </w:r>
                          </w:p>
                          <w:p w14:paraId="6FE43A84" w14:textId="77777777" w:rsidR="00A46710" w:rsidRPr="00925EA2" w:rsidRDefault="00A46710" w:rsidP="00BF2D73">
                            <w:pPr>
                              <w:pStyle w:val="BodyText"/>
                              <w:jc w:val="center"/>
                              <w:rPr>
                                <w:rFonts w:ascii="Leelawadee" w:eastAsia="BatangChe" w:hAnsi="Leelawadee" w:cs="Leelawadee"/>
                                <w:b/>
                              </w:rPr>
                            </w:pPr>
                            <w:r w:rsidRPr="00925EA2">
                              <w:rPr>
                                <w:rFonts w:ascii="Leelawadee" w:eastAsia="BatangChe" w:hAnsi="Leelawadee" w:cs="Leelawadee"/>
                                <w:b/>
                              </w:rPr>
                              <w:t xml:space="preserve">Love to </w:t>
                            </w:r>
                            <w:r>
                              <w:rPr>
                                <w:rFonts w:ascii="Leelawadee" w:eastAsia="BatangChe" w:hAnsi="Leelawadee" w:cs="Leelawadee"/>
                                <w:b/>
                              </w:rPr>
                              <w:t>eat</w:t>
                            </w:r>
                          </w:p>
                          <w:p w14:paraId="21A5D31D" w14:textId="77777777" w:rsidR="00A46710" w:rsidRDefault="00A46710" w:rsidP="00BF2D73">
                            <w:pPr>
                              <w:pStyle w:val="BodyText"/>
                              <w:jc w:val="center"/>
                              <w:rPr>
                                <w:rFonts w:ascii="Leelawadee" w:eastAsia="BatangChe" w:hAnsi="Leelawadee" w:cs="Leelawadee"/>
                                <w:i/>
                                <w:sz w:val="22"/>
                              </w:rPr>
                            </w:pPr>
                            <w:r w:rsidRPr="00925EA2">
                              <w:rPr>
                                <w:rFonts w:ascii="Leelawadee" w:eastAsia="BatangChe" w:hAnsi="Leelawadee" w:cs="Leelawadee"/>
                                <w:i/>
                                <w:sz w:val="22"/>
                              </w:rPr>
                              <w:t>LOVE TECHNOLOGY!</w:t>
                            </w:r>
                          </w:p>
                          <w:p w14:paraId="61D87FD7" w14:textId="77777777" w:rsidR="0008481D" w:rsidRDefault="0008481D" w:rsidP="0008481D">
                            <w:pPr>
                              <w:pStyle w:val="PanelHeader"/>
                              <w:pBdr>
                                <w:top w:val="dashDotStroked" w:sz="24" w:space="1" w:color="auto"/>
                              </w:pBdr>
                              <w:rPr>
                                <w:b w:val="0"/>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D0E63" w14:textId="2D289581" w:rsidR="00A46710" w:rsidRPr="001F066B" w:rsidRDefault="0008481D" w:rsidP="0008481D">
                            <w:pPr>
                              <w:pStyle w:val="PanelHeader"/>
                              <w:pBdr>
                                <w:top w:val="dashDotStroked" w:sz="24" w:space="1" w:color="auto"/>
                              </w:pBdr>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710">
                              <w:rPr>
                                <w:rFonts w:ascii="Arial Narrow" w:hAnsi="Arial Narrow"/>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066B" w:rsidRPr="001F066B">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A46710" w:rsidRPr="001F066B">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ehavior Management</w:t>
                            </w:r>
                            <w:r w:rsidRPr="001F066B">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Communication</w:t>
                            </w:r>
                          </w:p>
                          <w:p w14:paraId="7812B535" w14:textId="1D279396" w:rsidR="00A46710" w:rsidRPr="0008481D" w:rsidRDefault="00A46710" w:rsidP="003E198A">
                            <w:pPr>
                              <w:pStyle w:val="PanelHeader"/>
                              <w:pBdr>
                                <w:top w:val="dashDotStroked" w:sz="24" w:space="1" w:color="auto"/>
                              </w:pBdr>
                              <w:jc w:val="center"/>
                              <w:rPr>
                                <w:rStyle w:val="s2"/>
                                <w:rFonts w:ascii="Arial Narrow" w:hAnsi="Arial Narrow" w:cs="Arial"/>
                                <w:color w:val="000000"/>
                                <w:sz w:val="22"/>
                                <w:szCs w:val="22"/>
                              </w:rPr>
                            </w:pPr>
                            <w:r w:rsidRPr="0008481D">
                              <w:rPr>
                                <w:rStyle w:val="s2"/>
                                <w:rFonts w:ascii="Arial Narrow" w:hAnsi="Arial Narrow" w:cs="Arial"/>
                                <w:color w:val="000000"/>
                                <w:sz w:val="22"/>
                                <w:szCs w:val="22"/>
                              </w:rPr>
                              <w:t>This ye</w:t>
                            </w:r>
                            <w:r w:rsidR="00A71C7C">
                              <w:rPr>
                                <w:rStyle w:val="s2"/>
                                <w:rFonts w:ascii="Arial Narrow" w:hAnsi="Arial Narrow" w:cs="Arial"/>
                                <w:color w:val="000000"/>
                                <w:sz w:val="22"/>
                                <w:szCs w:val="22"/>
                              </w:rPr>
                              <w:t>ar, I will be using Class Dojo.</w:t>
                            </w:r>
                            <w:r w:rsidRPr="0008481D">
                              <w:rPr>
                                <w:rStyle w:val="s2"/>
                                <w:rFonts w:ascii="Arial Narrow" w:hAnsi="Arial Narrow" w:cs="Arial"/>
                                <w:color w:val="000000"/>
                                <w:sz w:val="22"/>
                                <w:szCs w:val="22"/>
                              </w:rPr>
                              <w:t xml:space="preserve"> Class Dojo is a web-based program that allows students to receive points for positive behavior. Class Dojo will only be used for the students, the daily behavior sheet will be for you to reference how your child’s day went. </w:t>
                            </w:r>
                            <w:r w:rsidR="0008481D" w:rsidRPr="0008481D">
                              <w:rPr>
                                <w:rStyle w:val="s2"/>
                                <w:rFonts w:ascii="Arial Narrow" w:hAnsi="Arial Narrow" w:cs="Arial"/>
                                <w:color w:val="000000"/>
                                <w:sz w:val="22"/>
                                <w:szCs w:val="22"/>
                              </w:rPr>
                              <w:t>I will also use Class Dojo as a communication tool. Information will be sent home at the start of class.</w:t>
                            </w:r>
                          </w:p>
                          <w:p w14:paraId="2C0216F4" w14:textId="77777777" w:rsidR="0008481D" w:rsidRDefault="0008481D" w:rsidP="00C64BB6">
                            <w:pPr>
                              <w:pStyle w:val="PanelHeader"/>
                              <w:pBdr>
                                <w:top w:val="dashDotStroked" w:sz="24" w:space="1" w:color="auto"/>
                              </w:pBdr>
                              <w:jc w:val="center"/>
                              <w:rPr>
                                <w:rStyle w:val="s2"/>
                                <w:rFonts w:ascii="Arial Narrow" w:hAnsi="Arial Narrow" w:cs="Arial"/>
                                <w:color w:val="000000"/>
                                <w:sz w:val="17"/>
                                <w:szCs w:val="17"/>
                              </w:rPr>
                            </w:pPr>
                          </w:p>
                          <w:p w14:paraId="6AD27137" w14:textId="72476073" w:rsidR="00A46710" w:rsidRPr="003E198A" w:rsidRDefault="0008481D" w:rsidP="0008481D">
                            <w:pPr>
                              <w:pStyle w:val="PanelHeader"/>
                              <w:pBdr>
                                <w:top w:val="dashDotStroked" w:sz="24" w:space="1" w:color="auto"/>
                              </w:pBdr>
                              <w:jc w:val="center"/>
                              <w:rPr>
                                <w:rFonts w:ascii="Arial Narrow" w:hAnsi="Arial Narrow"/>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noProof/>
                                <w:lang w:eastAsia="zh-CN"/>
                              </w:rPr>
                              <w:drawing>
                                <wp:inline distT="0" distB="0" distL="0" distR="0" wp14:anchorId="7D0F0E45" wp14:editId="40EF9030">
                                  <wp:extent cx="1298863" cy="1298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a:blip r:embed="rId29">
                                            <a:extLst>
                                              <a:ext uri="{28A0092B-C50C-407E-A947-70E740481C1C}">
                                                <a14:useLocalDpi xmlns:a14="http://schemas.microsoft.com/office/drawing/2010/main" val="0"/>
                                              </a:ext>
                                            </a:extLst>
                                          </a:blip>
                                          <a:stretch>
                                            <a:fillRect/>
                                          </a:stretch>
                                        </pic:blipFill>
                                        <pic:spPr>
                                          <a:xfrm>
                                            <a:off x="0" y="0"/>
                                            <a:ext cx="1318133" cy="1318133"/>
                                          </a:xfrm>
                                          <a:prstGeom prst="rect">
                                            <a:avLst/>
                                          </a:prstGeom>
                                        </pic:spPr>
                                      </pic:pic>
                                    </a:graphicData>
                                  </a:graphic>
                                </wp:inline>
                              </w:drawing>
                            </w:r>
                          </w:p>
                          <w:p w14:paraId="00BEBCE0" w14:textId="29C2B922" w:rsidR="00A46710" w:rsidRPr="00EB1FBA" w:rsidRDefault="00A46710" w:rsidP="00D46B80">
                            <w:pPr>
                              <w:pStyle w:val="PanelHeader"/>
                              <w:pBdr>
                                <w:top w:val="dashDotStroked" w:sz="24" w:space="1" w:color="auto"/>
                              </w:pBdr>
                              <w:spacing w:line="276" w:lineRule="auto"/>
                              <w:jc w:val="center"/>
                              <w:rPr>
                                <w:rFonts w:ascii="Arial Narrow" w:hAnsi="Arial Narrow"/>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60925A" w14:textId="16BF3971" w:rsidR="00A46710" w:rsidRPr="00A2307F" w:rsidRDefault="00A46710" w:rsidP="00183EC3">
                            <w:pPr>
                              <w:pStyle w:val="PanelHeader"/>
                              <w:pBdr>
                                <w:top w:val="dashDotStroked" w:sz="24" w:space="1" w:color="auto"/>
                              </w:pBdr>
                              <w:jc w:val="center"/>
                              <w:rPr>
                                <w:b w:val="0"/>
                              </w:rPr>
                            </w:pPr>
                          </w:p>
                          <w:p w14:paraId="03DB4A49" w14:textId="77777777" w:rsidR="00A46710" w:rsidRPr="0069117D" w:rsidRDefault="00A46710" w:rsidP="00BF2D73">
                            <w:pPr>
                              <w:pStyle w:val="BodyText"/>
                              <w:jc w:val="center"/>
                              <w:rPr>
                                <w:rFonts w:ascii="Leelawadee" w:eastAsia="BatangChe" w:hAnsi="Leelawadee" w:cs="Leelawadee"/>
                                <w:sz w:val="2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5807713" id="Text Box 269" o:spid="_x0000_s1033" type="#_x0000_t202" style="position:absolute;margin-left:0;margin-top:7.9pt;width:217.85pt;height:533.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" filled="f" stroked="f" strokeweight="0">
                <v:textbox inset="0,0,0,0">
                  <w:txbxContent>
                    <w:p w14:paraId="5FA0F688" w14:textId="68770932" w:rsidR="00A46710" w:rsidRPr="00925EA2" w:rsidRDefault="0066274C" w:rsidP="00BF2D73">
                      <w:pPr>
                        <w:pStyle w:val="BodyText"/>
                        <w:jc w:val="center"/>
                        <w:rPr>
                          <w:rFonts w:ascii="Leelawadee" w:eastAsia="BatangChe" w:hAnsi="Leelawadee" w:cs="Leelawadee"/>
                          <w:b/>
                        </w:rPr>
                      </w:pPr>
                      <w:r>
                        <w:rPr>
                          <w:rFonts w:ascii="Leelawadee" w:eastAsia="BatangChe" w:hAnsi="Leelawadee" w:cs="Leelawadee"/>
                          <w:b/>
                        </w:rPr>
                        <w:t>5</w:t>
                      </w:r>
                      <w:r w:rsidR="00A46710" w:rsidRPr="00BC6183">
                        <w:rPr>
                          <w:rFonts w:ascii="Leelawadee" w:eastAsia="BatangChe" w:hAnsi="Leelawadee" w:cs="Leelawadee"/>
                          <w:b/>
                          <w:vertAlign w:val="superscript"/>
                        </w:rPr>
                        <w:t>th</w:t>
                      </w:r>
                      <w:r w:rsidR="00703378">
                        <w:rPr>
                          <w:rFonts w:ascii="Leelawadee" w:eastAsia="BatangChe" w:hAnsi="Leelawadee" w:cs="Leelawadee"/>
                          <w:b/>
                        </w:rPr>
                        <w:t xml:space="preserve"> year as Fairview Faculty</w:t>
                      </w:r>
                      <w:r w:rsidR="00A46710">
                        <w:rPr>
                          <w:rFonts w:ascii="Leelawadee" w:eastAsia="BatangChe" w:hAnsi="Leelawadee" w:cs="Leelawadee"/>
                          <w:b/>
                        </w:rPr>
                        <w:t xml:space="preserve"> Member</w:t>
                      </w:r>
                    </w:p>
                    <w:p w14:paraId="3D1E9EA4" w14:textId="22955EA3" w:rsidR="00A46710" w:rsidRPr="00CE79C8" w:rsidRDefault="00A46710" w:rsidP="00BF2D73">
                      <w:pPr>
                        <w:pStyle w:val="BodyText"/>
                        <w:jc w:val="center"/>
                        <w:rPr>
                          <w:rFonts w:ascii="Leelawadee" w:eastAsia="BatangChe" w:hAnsi="Leelawadee" w:cs="Leelawadee"/>
                          <w:i/>
                        </w:rPr>
                      </w:pPr>
                      <w:r>
                        <w:rPr>
                          <w:rFonts w:ascii="Leelawadee" w:eastAsia="BatangChe" w:hAnsi="Leelawadee" w:cs="Leelawadee"/>
                          <w:i/>
                        </w:rPr>
                        <w:t>1</w:t>
                      </w:r>
                      <w:r w:rsidR="0066274C">
                        <w:rPr>
                          <w:rFonts w:ascii="Leelawadee" w:eastAsia="BatangChe" w:hAnsi="Leelawadee" w:cs="Leelawadee"/>
                          <w:i/>
                        </w:rPr>
                        <w:t>5</w:t>
                      </w:r>
                      <w:r w:rsidRPr="00BC6183">
                        <w:rPr>
                          <w:rFonts w:ascii="Leelawadee" w:eastAsia="BatangChe" w:hAnsi="Leelawadee" w:cs="Leelawadee"/>
                          <w:i/>
                          <w:vertAlign w:val="superscript"/>
                        </w:rPr>
                        <w:t>th</w:t>
                      </w:r>
                      <w:r>
                        <w:rPr>
                          <w:rFonts w:ascii="Leelawadee" w:eastAsia="BatangChe" w:hAnsi="Leelawadee" w:cs="Leelawadee"/>
                          <w:i/>
                        </w:rPr>
                        <w:t xml:space="preserve"> </w:t>
                      </w:r>
                      <w:r w:rsidRPr="00CE79C8">
                        <w:rPr>
                          <w:rFonts w:ascii="Leelawadee" w:eastAsia="BatangChe" w:hAnsi="Leelawadee" w:cs="Leelawadee"/>
                          <w:i/>
                        </w:rPr>
                        <w:t>year of teaching</w:t>
                      </w:r>
                    </w:p>
                    <w:p w14:paraId="6CF23A74" w14:textId="6A720FBC" w:rsidR="00A46710" w:rsidRDefault="00703378" w:rsidP="00BF2D73">
                      <w:pPr>
                        <w:pStyle w:val="BodyText"/>
                        <w:jc w:val="center"/>
                        <w:rPr>
                          <w:rFonts w:ascii="Leelawadee" w:eastAsia="BatangChe" w:hAnsi="Leelawadee" w:cs="Leelawadee"/>
                          <w:b/>
                        </w:rPr>
                      </w:pPr>
                      <w:r>
                        <w:rPr>
                          <w:rFonts w:ascii="Leelawadee" w:eastAsia="BatangChe" w:hAnsi="Leelawadee" w:cs="Leelawadee"/>
                          <w:b/>
                        </w:rPr>
                        <w:t xml:space="preserve">Alumnus </w:t>
                      </w:r>
                      <w:r w:rsidR="00A46710" w:rsidRPr="00925EA2">
                        <w:rPr>
                          <w:rFonts w:ascii="Leelawadee" w:eastAsia="BatangChe" w:hAnsi="Leelawadee" w:cs="Leelawadee"/>
                          <w:b/>
                        </w:rPr>
                        <w:t xml:space="preserve">of </w:t>
                      </w:r>
                      <w:r w:rsidR="00A46710">
                        <w:rPr>
                          <w:rFonts w:ascii="Leelawadee" w:eastAsia="BatangChe" w:hAnsi="Leelawadee" w:cs="Leelawadee"/>
                          <w:b/>
                        </w:rPr>
                        <w:t xml:space="preserve">Mercer University &amp; </w:t>
                      </w:r>
                    </w:p>
                    <w:p w14:paraId="5AB8CE3F" w14:textId="36FEEDB6" w:rsidR="00A46710" w:rsidRPr="00925EA2" w:rsidRDefault="00A46710" w:rsidP="00BF2D73">
                      <w:pPr>
                        <w:pStyle w:val="BodyText"/>
                        <w:jc w:val="center"/>
                        <w:rPr>
                          <w:rFonts w:ascii="Leelawadee" w:eastAsia="BatangChe" w:hAnsi="Leelawadee" w:cs="Leelawadee"/>
                          <w:b/>
                        </w:rPr>
                      </w:pPr>
                      <w:r>
                        <w:rPr>
                          <w:rFonts w:ascii="Leelawadee" w:eastAsia="BatangChe" w:hAnsi="Leelawadee" w:cs="Leelawadee"/>
                          <w:b/>
                        </w:rPr>
                        <w:t>Troy State University</w:t>
                      </w:r>
                    </w:p>
                    <w:p w14:paraId="7ECD2A77" w14:textId="77777777" w:rsidR="00A46710" w:rsidRPr="00CE79C8" w:rsidRDefault="00A46710" w:rsidP="00BF2D73">
                      <w:pPr>
                        <w:pStyle w:val="BodyText"/>
                        <w:jc w:val="center"/>
                        <w:rPr>
                          <w:rFonts w:ascii="Leelawadee" w:eastAsia="BatangChe" w:hAnsi="Leelawadee" w:cs="Leelawadee"/>
                          <w:i/>
                        </w:rPr>
                      </w:pPr>
                      <w:r w:rsidRPr="00CE79C8">
                        <w:rPr>
                          <w:rFonts w:ascii="Leelawadee" w:eastAsia="BatangChe" w:hAnsi="Leelawadee" w:cs="Leelawadee"/>
                          <w:i/>
                        </w:rPr>
                        <w:t>Bachelor’s Degree in Early Childhood Education</w:t>
                      </w:r>
                    </w:p>
                    <w:p w14:paraId="1FE3006F" w14:textId="77777777" w:rsidR="00A46710" w:rsidRPr="00925EA2" w:rsidRDefault="00A46710" w:rsidP="00BF2D73">
                      <w:pPr>
                        <w:pStyle w:val="BodyText"/>
                        <w:jc w:val="center"/>
                        <w:rPr>
                          <w:rFonts w:ascii="Leelawadee" w:eastAsia="BatangChe" w:hAnsi="Leelawadee" w:cs="Leelawadee"/>
                          <w:b/>
                        </w:rPr>
                      </w:pPr>
                      <w:r w:rsidRPr="00925EA2">
                        <w:rPr>
                          <w:rFonts w:ascii="Leelawadee" w:eastAsia="BatangChe" w:hAnsi="Leelawadee" w:cs="Leelawadee"/>
                          <w:b/>
                        </w:rPr>
                        <w:t>Master’s Degree in Instructional Technology</w:t>
                      </w:r>
                    </w:p>
                    <w:p w14:paraId="629456B3" w14:textId="33A7B685" w:rsidR="00A46710" w:rsidRPr="00925EA2" w:rsidRDefault="0066274C" w:rsidP="00BF2D73">
                      <w:pPr>
                        <w:pStyle w:val="BodyText"/>
                        <w:jc w:val="center"/>
                        <w:rPr>
                          <w:rFonts w:ascii="Leelawadee" w:eastAsia="BatangChe" w:hAnsi="Leelawadee" w:cs="Leelawadee"/>
                          <w:b/>
                        </w:rPr>
                      </w:pPr>
                      <w:r>
                        <w:rPr>
                          <w:rFonts w:ascii="Leelawadee" w:eastAsia="BatangChe" w:hAnsi="Leelawadee" w:cs="Leelawadee"/>
                          <w:b/>
                        </w:rPr>
                        <w:t>Married for 11</w:t>
                      </w:r>
                      <w:r w:rsidR="00A46710">
                        <w:rPr>
                          <w:rFonts w:ascii="Leelawadee" w:eastAsia="BatangChe" w:hAnsi="Leelawadee" w:cs="Leelawadee"/>
                          <w:b/>
                        </w:rPr>
                        <w:t xml:space="preserve"> </w:t>
                      </w:r>
                      <w:r w:rsidR="00A46710" w:rsidRPr="00925EA2">
                        <w:rPr>
                          <w:rFonts w:ascii="Leelawadee" w:eastAsia="BatangChe" w:hAnsi="Leelawadee" w:cs="Leelawadee"/>
                          <w:b/>
                        </w:rPr>
                        <w:t>years</w:t>
                      </w:r>
                    </w:p>
                    <w:p w14:paraId="6FCEE997" w14:textId="3834E99E" w:rsidR="00A46710" w:rsidRPr="00925EA2" w:rsidRDefault="0066274C" w:rsidP="00BF2D73">
                      <w:pPr>
                        <w:pStyle w:val="BodyText"/>
                        <w:jc w:val="center"/>
                        <w:rPr>
                          <w:rFonts w:ascii="Leelawadee" w:eastAsia="BatangChe" w:hAnsi="Leelawadee" w:cs="Leelawadee"/>
                        </w:rPr>
                      </w:pPr>
                      <w:r>
                        <w:rPr>
                          <w:rFonts w:ascii="Leelawadee" w:eastAsia="BatangChe" w:hAnsi="Leelawadee" w:cs="Leelawadee"/>
                        </w:rPr>
                        <w:t>9</w:t>
                      </w:r>
                      <w:r w:rsidR="00A46710" w:rsidRPr="00925EA2">
                        <w:rPr>
                          <w:rFonts w:ascii="Leelawadee" w:eastAsia="BatangChe" w:hAnsi="Leelawadee" w:cs="Leelawadee"/>
                        </w:rPr>
                        <w:t xml:space="preserve"> year old son</w:t>
                      </w:r>
                      <w:r>
                        <w:rPr>
                          <w:rFonts w:ascii="Leelawadee" w:eastAsia="BatangChe" w:hAnsi="Leelawadee" w:cs="Leelawadee"/>
                        </w:rPr>
                        <w:t>, 8</w:t>
                      </w:r>
                      <w:r w:rsidR="00A46710">
                        <w:rPr>
                          <w:rFonts w:ascii="Leelawadee" w:eastAsia="BatangChe" w:hAnsi="Leelawadee" w:cs="Leelawadee"/>
                        </w:rPr>
                        <w:t xml:space="preserve"> year old daughter</w:t>
                      </w:r>
                    </w:p>
                    <w:p w14:paraId="6FE43A84" w14:textId="77777777" w:rsidR="00A46710" w:rsidRPr="00925EA2" w:rsidRDefault="00A46710" w:rsidP="00BF2D73">
                      <w:pPr>
                        <w:pStyle w:val="BodyText"/>
                        <w:jc w:val="center"/>
                        <w:rPr>
                          <w:rFonts w:ascii="Leelawadee" w:eastAsia="BatangChe" w:hAnsi="Leelawadee" w:cs="Leelawadee"/>
                          <w:b/>
                        </w:rPr>
                      </w:pPr>
                      <w:r w:rsidRPr="00925EA2">
                        <w:rPr>
                          <w:rFonts w:ascii="Leelawadee" w:eastAsia="BatangChe" w:hAnsi="Leelawadee" w:cs="Leelawadee"/>
                          <w:b/>
                        </w:rPr>
                        <w:t xml:space="preserve">Love to </w:t>
                      </w:r>
                      <w:r>
                        <w:rPr>
                          <w:rFonts w:ascii="Leelawadee" w:eastAsia="BatangChe" w:hAnsi="Leelawadee" w:cs="Leelawadee"/>
                          <w:b/>
                        </w:rPr>
                        <w:t>eat</w:t>
                      </w:r>
                    </w:p>
                    <w:p w14:paraId="21A5D31D" w14:textId="77777777" w:rsidR="00A46710" w:rsidRDefault="00A46710" w:rsidP="00BF2D73">
                      <w:pPr>
                        <w:pStyle w:val="BodyText"/>
                        <w:jc w:val="center"/>
                        <w:rPr>
                          <w:rFonts w:ascii="Leelawadee" w:eastAsia="BatangChe" w:hAnsi="Leelawadee" w:cs="Leelawadee"/>
                          <w:i/>
                          <w:sz w:val="22"/>
                        </w:rPr>
                      </w:pPr>
                      <w:r w:rsidRPr="00925EA2">
                        <w:rPr>
                          <w:rFonts w:ascii="Leelawadee" w:eastAsia="BatangChe" w:hAnsi="Leelawadee" w:cs="Leelawadee"/>
                          <w:i/>
                          <w:sz w:val="22"/>
                        </w:rPr>
                        <w:t>LOVE TECHNOLOGY!</w:t>
                      </w:r>
                    </w:p>
                    <w:p w14:paraId="61D87FD7" w14:textId="77777777" w:rsidR="0008481D" w:rsidRDefault="0008481D" w:rsidP="0008481D">
                      <w:pPr>
                        <w:pStyle w:val="PanelHeader"/>
                        <w:pBdr>
                          <w:top w:val="dashDotStroked" w:sz="24" w:space="1" w:color="auto"/>
                        </w:pBdr>
                        <w:rPr>
                          <w:b w:val="0"/>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D0E63" w14:textId="2D289581" w:rsidR="00A46710" w:rsidRPr="001F066B" w:rsidRDefault="0008481D" w:rsidP="0008481D">
                      <w:pPr>
                        <w:pStyle w:val="PanelHeader"/>
                        <w:pBdr>
                          <w:top w:val="dashDotStroked" w:sz="24" w:space="1" w:color="auto"/>
                        </w:pBdr>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710">
                        <w:rPr>
                          <w:rFonts w:ascii="Arial Narrow" w:hAnsi="Arial Narrow"/>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066B" w:rsidRPr="001F066B">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A46710" w:rsidRPr="001F066B">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ehavior Management</w:t>
                      </w:r>
                      <w:r w:rsidRPr="001F066B">
                        <w:rPr>
                          <w:rFonts w:ascii="Arial Narrow" w:hAnsi="Arial Narrow"/>
                          <w:color w:val="7030A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Communication</w:t>
                      </w:r>
                    </w:p>
                    <w:p w14:paraId="7812B535" w14:textId="1D279396" w:rsidR="00A46710" w:rsidRPr="0008481D" w:rsidRDefault="00A46710" w:rsidP="003E198A">
                      <w:pPr>
                        <w:pStyle w:val="PanelHeader"/>
                        <w:pBdr>
                          <w:top w:val="dashDotStroked" w:sz="24" w:space="1" w:color="auto"/>
                        </w:pBdr>
                        <w:jc w:val="center"/>
                        <w:rPr>
                          <w:rStyle w:val="s2"/>
                          <w:rFonts w:ascii="Arial Narrow" w:hAnsi="Arial Narrow" w:cs="Arial"/>
                          <w:color w:val="000000"/>
                          <w:sz w:val="22"/>
                          <w:szCs w:val="22"/>
                        </w:rPr>
                      </w:pPr>
                      <w:r w:rsidRPr="0008481D">
                        <w:rPr>
                          <w:rStyle w:val="s2"/>
                          <w:rFonts w:ascii="Arial Narrow" w:hAnsi="Arial Narrow" w:cs="Arial"/>
                          <w:color w:val="000000"/>
                          <w:sz w:val="22"/>
                          <w:szCs w:val="22"/>
                        </w:rPr>
                        <w:t>This ye</w:t>
                      </w:r>
                      <w:r w:rsidR="00A71C7C">
                        <w:rPr>
                          <w:rStyle w:val="s2"/>
                          <w:rFonts w:ascii="Arial Narrow" w:hAnsi="Arial Narrow" w:cs="Arial"/>
                          <w:color w:val="000000"/>
                          <w:sz w:val="22"/>
                          <w:szCs w:val="22"/>
                        </w:rPr>
                        <w:t>ar, I will be using Class Dojo.</w:t>
                      </w:r>
                      <w:r w:rsidRPr="0008481D">
                        <w:rPr>
                          <w:rStyle w:val="s2"/>
                          <w:rFonts w:ascii="Arial Narrow" w:hAnsi="Arial Narrow" w:cs="Arial"/>
                          <w:color w:val="000000"/>
                          <w:sz w:val="22"/>
                          <w:szCs w:val="22"/>
                        </w:rPr>
                        <w:t xml:space="preserve"> Class Dojo is a web-based program that allows students to receive points for positive behavior. Class Dojo will only be used for the students, the daily behavior sheet will be for you to reference how your child’s day went. </w:t>
                      </w:r>
                      <w:r w:rsidR="0008481D" w:rsidRPr="0008481D">
                        <w:rPr>
                          <w:rStyle w:val="s2"/>
                          <w:rFonts w:ascii="Arial Narrow" w:hAnsi="Arial Narrow" w:cs="Arial"/>
                          <w:color w:val="000000"/>
                          <w:sz w:val="22"/>
                          <w:szCs w:val="22"/>
                        </w:rPr>
                        <w:t>I will also use Class Dojo as a communication tool. Information will be sent home at the start of class.</w:t>
                      </w:r>
                    </w:p>
                    <w:p w14:paraId="2C0216F4" w14:textId="77777777" w:rsidR="0008481D" w:rsidRDefault="0008481D" w:rsidP="00C64BB6">
                      <w:pPr>
                        <w:pStyle w:val="PanelHeader"/>
                        <w:pBdr>
                          <w:top w:val="dashDotStroked" w:sz="24" w:space="1" w:color="auto"/>
                        </w:pBdr>
                        <w:jc w:val="center"/>
                        <w:rPr>
                          <w:rStyle w:val="s2"/>
                          <w:rFonts w:ascii="Arial Narrow" w:hAnsi="Arial Narrow" w:cs="Arial"/>
                          <w:color w:val="000000"/>
                          <w:sz w:val="17"/>
                          <w:szCs w:val="17"/>
                        </w:rPr>
                      </w:pPr>
                    </w:p>
                    <w:p w14:paraId="6AD27137" w14:textId="72476073" w:rsidR="00A46710" w:rsidRPr="003E198A" w:rsidRDefault="0008481D" w:rsidP="0008481D">
                      <w:pPr>
                        <w:pStyle w:val="PanelHeader"/>
                        <w:pBdr>
                          <w:top w:val="dashDotStroked" w:sz="24" w:space="1" w:color="auto"/>
                        </w:pBdr>
                        <w:jc w:val="center"/>
                        <w:rPr>
                          <w:rFonts w:ascii="Arial Narrow" w:hAnsi="Arial Narrow"/>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noProof/>
                          <w:lang w:eastAsia="zh-CN"/>
                        </w:rPr>
                        <w:drawing>
                          <wp:inline distT="0" distB="0" distL="0" distR="0" wp14:anchorId="7D0F0E45" wp14:editId="40EF9030">
                            <wp:extent cx="1298863" cy="1298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a:blip r:embed="rId29">
                                      <a:extLst>
                                        <a:ext uri="{28A0092B-C50C-407E-A947-70E740481C1C}">
                                          <a14:useLocalDpi xmlns:a14="http://schemas.microsoft.com/office/drawing/2010/main" val="0"/>
                                        </a:ext>
                                      </a:extLst>
                                    </a:blip>
                                    <a:stretch>
                                      <a:fillRect/>
                                    </a:stretch>
                                  </pic:blipFill>
                                  <pic:spPr>
                                    <a:xfrm>
                                      <a:off x="0" y="0"/>
                                      <a:ext cx="1318133" cy="1318133"/>
                                    </a:xfrm>
                                    <a:prstGeom prst="rect">
                                      <a:avLst/>
                                    </a:prstGeom>
                                  </pic:spPr>
                                </pic:pic>
                              </a:graphicData>
                            </a:graphic>
                          </wp:inline>
                        </w:drawing>
                      </w:r>
                    </w:p>
                    <w:p w14:paraId="00BEBCE0" w14:textId="29C2B922" w:rsidR="00A46710" w:rsidRPr="00EB1FBA" w:rsidRDefault="00A46710" w:rsidP="00D46B80">
                      <w:pPr>
                        <w:pStyle w:val="PanelHeader"/>
                        <w:pBdr>
                          <w:top w:val="dashDotStroked" w:sz="24" w:space="1" w:color="auto"/>
                        </w:pBdr>
                        <w:spacing w:line="276" w:lineRule="auto"/>
                        <w:jc w:val="center"/>
                        <w:rPr>
                          <w:rFonts w:ascii="Arial Narrow" w:hAnsi="Arial Narrow"/>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60925A" w14:textId="16BF3971" w:rsidR="00A46710" w:rsidRPr="00A2307F" w:rsidRDefault="00A46710" w:rsidP="00183EC3">
                      <w:pPr>
                        <w:pStyle w:val="PanelHeader"/>
                        <w:pBdr>
                          <w:top w:val="dashDotStroked" w:sz="24" w:space="1" w:color="auto"/>
                        </w:pBdr>
                        <w:jc w:val="center"/>
                        <w:rPr>
                          <w:b w:val="0"/>
                        </w:rPr>
                      </w:pPr>
                    </w:p>
                    <w:p w14:paraId="03DB4A49" w14:textId="77777777" w:rsidR="00A46710" w:rsidRPr="0069117D" w:rsidRDefault="00A46710" w:rsidP="00BF2D73">
                      <w:pPr>
                        <w:pStyle w:val="BodyText"/>
                        <w:jc w:val="center"/>
                        <w:rPr>
                          <w:rFonts w:ascii="Leelawadee" w:eastAsia="BatangChe" w:hAnsi="Leelawadee" w:cs="Leelawadee"/>
                          <w:sz w:val="22"/>
                        </w:rPr>
                      </w:pPr>
                    </w:p>
                  </w:txbxContent>
                </v:textbox>
                <w10:wrap anchorx="margin" anchory="margin"/>
              </v:shape>
            </w:pict>
          </mc:Fallback>
        </mc:AlternateContent>
      </w:r>
      <w:r>
        <w:rPr>
          <w:noProof/>
          <w:lang w:eastAsia="zh-CN"/>
        </w:rPr>
        <mc:AlternateContent>
          <mc:Choice Requires="wps">
            <w:drawing>
              <wp:anchor distT="0" distB="0" distL="114300" distR="114300" simplePos="0" relativeHeight="251651072" behindDoc="0" locked="0" layoutInCell="1" allowOverlap="1" wp14:anchorId="00A6C3E9" wp14:editId="3AB6DB2D">
                <wp:simplePos x="0" y="0"/>
                <wp:positionH relativeFrom="margin">
                  <wp:posOffset>0</wp:posOffset>
                </wp:positionH>
                <wp:positionV relativeFrom="topMargin">
                  <wp:posOffset>546042</wp:posOffset>
                </wp:positionV>
                <wp:extent cx="2660650" cy="291465"/>
                <wp:effectExtent l="0" t="0" r="6350" b="13335"/>
                <wp:wrapNone/>
                <wp:docPr id="5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1A4C80" w14:textId="77777777" w:rsidR="001F066B" w:rsidRPr="001F066B" w:rsidRDefault="001F066B" w:rsidP="00BF2D73">
                            <w:pPr>
                              <w:pStyle w:val="Heading1"/>
                              <w:jc w:val="center"/>
                              <w:rPr>
                                <w:color w:val="7030A0"/>
                                <w:sz w:val="36"/>
                                <w:u w:val="single"/>
                              </w:rPr>
                            </w:pPr>
                          </w:p>
                          <w:p w14:paraId="1847AF07" w14:textId="65D32409" w:rsidR="00A46710" w:rsidRPr="001F066B" w:rsidRDefault="00A46710" w:rsidP="00BF2D73">
                            <w:pPr>
                              <w:pStyle w:val="Heading1"/>
                              <w:jc w:val="center"/>
                              <w:rPr>
                                <w:color w:val="7030A0"/>
                                <w:sz w:val="36"/>
                                <w:u w:val="single"/>
                              </w:rPr>
                            </w:pPr>
                            <w:r w:rsidRPr="001F066B">
                              <w:rPr>
                                <w:color w:val="7030A0"/>
                                <w:sz w:val="36"/>
                                <w:u w:val="single"/>
                              </w:rPr>
                              <w:sym w:font="Wingdings" w:char="F0AB"/>
                            </w:r>
                            <w:r w:rsidRPr="001F066B">
                              <w:rPr>
                                <w:rFonts w:ascii="Arial Narrow" w:hAnsi="Arial Narrow"/>
                                <w:b w:val="0"/>
                                <w:color w:val="7030A0"/>
                                <w:sz w:val="40"/>
                                <w:u w:val="single"/>
                              </w:rPr>
                              <w:t>About the Teacher</w:t>
                            </w:r>
                            <w:r w:rsidRPr="001F066B">
                              <w:rPr>
                                <w:color w:val="7030A0"/>
                                <w:sz w:val="40"/>
                                <w:u w:val="single"/>
                              </w:rPr>
                              <w:t xml:space="preserve"> </w:t>
                            </w:r>
                            <w:r w:rsidRPr="001F066B">
                              <w:rPr>
                                <w:color w:val="7030A0"/>
                                <w:sz w:val="36"/>
                                <w:u w:val="single"/>
                              </w:rPr>
                              <w:sym w:font="Wingdings" w:char="F0AB"/>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0A6C3E9" id="Text Box 270" o:spid="_x0000_s1034" type="#_x0000_t202" style="position:absolute;margin-left:0;margin-top:43pt;width:209.5pt;height:22.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" filled="f" stroked="f" strokeweight="0">
                <v:textbox style="mso-fit-shape-to-text:t" inset="0,0,0,0">
                  <w:txbxContent>
                    <w:p w14:paraId="701A4C80" w14:textId="77777777" w:rsidR="001F066B" w:rsidRPr="001F066B" w:rsidRDefault="001F066B" w:rsidP="00BF2D73">
                      <w:pPr>
                        <w:pStyle w:val="Heading1"/>
                        <w:jc w:val="center"/>
                        <w:rPr>
                          <w:color w:val="7030A0"/>
                          <w:sz w:val="36"/>
                          <w:u w:val="single"/>
                        </w:rPr>
                      </w:pPr>
                    </w:p>
                    <w:p w14:paraId="1847AF07" w14:textId="65D32409" w:rsidR="00A46710" w:rsidRPr="001F066B" w:rsidRDefault="00A46710" w:rsidP="00BF2D73">
                      <w:pPr>
                        <w:pStyle w:val="Heading1"/>
                        <w:jc w:val="center"/>
                        <w:rPr>
                          <w:color w:val="7030A0"/>
                          <w:sz w:val="36"/>
                          <w:u w:val="single"/>
                        </w:rPr>
                      </w:pPr>
                      <w:r w:rsidRPr="001F066B">
                        <w:rPr>
                          <w:color w:val="7030A0"/>
                          <w:sz w:val="36"/>
                          <w:u w:val="single"/>
                        </w:rPr>
                        <w:sym w:font="Wingdings" w:char="F0AB"/>
                      </w:r>
                      <w:r w:rsidRPr="001F066B">
                        <w:rPr>
                          <w:rFonts w:ascii="Arial Narrow" w:hAnsi="Arial Narrow"/>
                          <w:b w:val="0"/>
                          <w:color w:val="7030A0"/>
                          <w:sz w:val="40"/>
                          <w:u w:val="single"/>
                        </w:rPr>
                        <w:t>About the Teacher</w:t>
                      </w:r>
                      <w:r w:rsidRPr="001F066B">
                        <w:rPr>
                          <w:color w:val="7030A0"/>
                          <w:sz w:val="40"/>
                          <w:u w:val="single"/>
                        </w:rPr>
                        <w:t xml:space="preserve"> </w:t>
                      </w:r>
                      <w:r w:rsidRPr="001F066B">
                        <w:rPr>
                          <w:color w:val="7030A0"/>
                          <w:sz w:val="36"/>
                          <w:u w:val="single"/>
                        </w:rPr>
                        <w:sym w:font="Wingdings" w:char="F0AB"/>
                      </w:r>
                    </w:p>
                  </w:txbxContent>
                </v:textbox>
                <w10:wrap anchorx="margin" anchory="margin"/>
              </v:shape>
            </w:pict>
          </mc:Fallback>
        </mc:AlternateContent>
      </w:r>
      <w:r w:rsidR="00703378">
        <w:rPr>
          <w:rFonts w:ascii="Leelawadee" w:eastAsia="BatangChe" w:hAnsi="Leelawadee" w:cs="Leelawadee"/>
          <w:b/>
          <w:noProof/>
          <w:lang w:eastAsia="zh-CN"/>
        </w:rPr>
        <w:drawing>
          <wp:anchor distT="0" distB="0" distL="114300" distR="114300" simplePos="0" relativeHeight="251724800" behindDoc="0" locked="0" layoutInCell="1" allowOverlap="1" wp14:anchorId="1D5E7FC5" wp14:editId="16F61531">
            <wp:simplePos x="0" y="0"/>
            <wp:positionH relativeFrom="column">
              <wp:posOffset>6663690</wp:posOffset>
            </wp:positionH>
            <wp:positionV relativeFrom="paragraph">
              <wp:posOffset>-963988</wp:posOffset>
            </wp:positionV>
            <wp:extent cx="2766695" cy="455699"/>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zzle-border-cliparts-7.png"/>
                    <pic:cNvPicPr/>
                  </pic:nvPicPr>
                  <pic:blipFill rotWithShape="1">
                    <a:blip r:embed="rId30">
                      <a:extLst>
                        <a:ext uri="{28A0092B-C50C-407E-A947-70E740481C1C}">
                          <a14:useLocalDpi xmlns:a14="http://schemas.microsoft.com/office/drawing/2010/main" val="0"/>
                        </a:ext>
                      </a:extLst>
                    </a:blip>
                    <a:srcRect t="49724"/>
                    <a:stretch/>
                  </pic:blipFill>
                  <pic:spPr bwMode="auto">
                    <a:xfrm>
                      <a:off x="0" y="0"/>
                      <a:ext cx="2766695" cy="4556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03378">
        <w:rPr>
          <w:rFonts w:ascii="Leelawadee" w:eastAsia="BatangChe" w:hAnsi="Leelawadee" w:cs="Leelawadee"/>
          <w:b/>
          <w:noProof/>
          <w:lang w:eastAsia="zh-CN"/>
        </w:rPr>
        <w:drawing>
          <wp:anchor distT="0" distB="0" distL="114300" distR="114300" simplePos="0" relativeHeight="251722752" behindDoc="0" locked="0" layoutInCell="1" allowOverlap="1" wp14:anchorId="74E36AB5" wp14:editId="4798B5EE">
            <wp:simplePos x="0" y="0"/>
            <wp:positionH relativeFrom="column">
              <wp:posOffset>3425364</wp:posOffset>
            </wp:positionH>
            <wp:positionV relativeFrom="paragraph">
              <wp:posOffset>-970569</wp:posOffset>
            </wp:positionV>
            <wp:extent cx="2766695" cy="455699"/>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zzle-border-cliparts-7.png"/>
                    <pic:cNvPicPr/>
                  </pic:nvPicPr>
                  <pic:blipFill rotWithShape="1">
                    <a:blip r:embed="rId30">
                      <a:extLst>
                        <a:ext uri="{28A0092B-C50C-407E-A947-70E740481C1C}">
                          <a14:useLocalDpi xmlns:a14="http://schemas.microsoft.com/office/drawing/2010/main" val="0"/>
                        </a:ext>
                      </a:extLst>
                    </a:blip>
                    <a:srcRect t="49724"/>
                    <a:stretch/>
                  </pic:blipFill>
                  <pic:spPr bwMode="auto">
                    <a:xfrm>
                      <a:off x="0" y="0"/>
                      <a:ext cx="2766695" cy="4556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03378">
        <w:rPr>
          <w:rFonts w:ascii="Leelawadee" w:eastAsia="BatangChe" w:hAnsi="Leelawadee" w:cs="Leelawadee"/>
          <w:b/>
          <w:noProof/>
          <w:lang w:eastAsia="zh-CN"/>
        </w:rPr>
        <w:drawing>
          <wp:anchor distT="0" distB="0" distL="114300" distR="114300" simplePos="0" relativeHeight="251720704" behindDoc="0" locked="0" layoutInCell="1" allowOverlap="1" wp14:anchorId="25EC6C3B" wp14:editId="5B7F25DC">
            <wp:simplePos x="0" y="0"/>
            <wp:positionH relativeFrom="column">
              <wp:posOffset>93518</wp:posOffset>
            </wp:positionH>
            <wp:positionV relativeFrom="paragraph">
              <wp:posOffset>-966701</wp:posOffset>
            </wp:positionV>
            <wp:extent cx="2766695" cy="455699"/>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zzle-border-cliparts-7.png"/>
                    <pic:cNvPicPr/>
                  </pic:nvPicPr>
                  <pic:blipFill rotWithShape="1">
                    <a:blip r:embed="rId30">
                      <a:extLst>
                        <a:ext uri="{28A0092B-C50C-407E-A947-70E740481C1C}">
                          <a14:useLocalDpi xmlns:a14="http://schemas.microsoft.com/office/drawing/2010/main" val="0"/>
                        </a:ext>
                      </a:extLst>
                    </a:blip>
                    <a:srcRect t="49724"/>
                    <a:stretch/>
                  </pic:blipFill>
                  <pic:spPr bwMode="auto">
                    <a:xfrm>
                      <a:off x="0" y="0"/>
                      <a:ext cx="2766695" cy="4556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03378">
        <w:rPr>
          <w:noProof/>
          <w:lang w:eastAsia="zh-CN"/>
        </w:rPr>
        <mc:AlternateContent>
          <mc:Choice Requires="wps">
            <w:drawing>
              <wp:anchor distT="0" distB="0" distL="114300" distR="114300" simplePos="0" relativeHeight="251667456" behindDoc="0" locked="0" layoutInCell="1" allowOverlap="1" wp14:anchorId="0E11EFCC" wp14:editId="7E04BB3E">
                <wp:simplePos x="0" y="0"/>
                <wp:positionH relativeFrom="page">
                  <wp:posOffset>3708400</wp:posOffset>
                </wp:positionH>
                <wp:positionV relativeFrom="page">
                  <wp:posOffset>852459</wp:posOffset>
                </wp:positionV>
                <wp:extent cx="2870200" cy="612775"/>
                <wp:effectExtent l="3175" t="1270" r="3175" b="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12775"/>
                        </a:xfrm>
                        <a:prstGeom prst="rect">
                          <a:avLst/>
                        </a:prstGeom>
                        <a:solidFill>
                          <a:schemeClr val="tx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5C80235" w14:textId="77777777" w:rsidR="00A46710" w:rsidRDefault="00A46710" w:rsidP="00AE1579">
                            <w:pPr>
                              <w:jc w:val="center"/>
                              <w:rPr>
                                <w:rFonts w:ascii="Arial Black" w:hAnsi="Arial Black"/>
                                <w:sz w:val="28"/>
                              </w:rPr>
                            </w:pPr>
                            <w:r>
                              <w:rPr>
                                <w:rFonts w:ascii="Arial Black" w:hAnsi="Arial Black"/>
                                <w:sz w:val="28"/>
                              </w:rPr>
                              <w:t xml:space="preserve">Important </w:t>
                            </w:r>
                          </w:p>
                          <w:p w14:paraId="45098EAF" w14:textId="77777777" w:rsidR="00A46710" w:rsidRPr="00AE1579" w:rsidRDefault="00A46710" w:rsidP="00AE1579">
                            <w:pPr>
                              <w:jc w:val="center"/>
                              <w:rPr>
                                <w:rFonts w:ascii="Arial Black" w:hAnsi="Arial Black"/>
                                <w:sz w:val="28"/>
                              </w:rPr>
                            </w:pPr>
                            <w:r>
                              <w:rPr>
                                <w:rFonts w:ascii="Arial Black" w:hAnsi="Arial Black"/>
                                <w:sz w:val="28"/>
                              </w:rPr>
                              <w:t>Information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E11EFCC" id="Text Box 305" o:spid="_x0000_s1035" type="#_x0000_t202" style="position:absolute;margin-left:292pt;margin-top:67.1pt;width:226pt;height:4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" fillcolor="black [3213]" stroked="f" strokeweight="0">
                <v:textbox inset="0,0,0,0">
                  <w:txbxContent>
                    <w:p w14:paraId="65C80235" w14:textId="77777777" w:rsidR="00A46710" w:rsidRDefault="00A46710" w:rsidP="00AE1579">
                      <w:pPr>
                        <w:jc w:val="center"/>
                        <w:rPr>
                          <w:rFonts w:ascii="Arial Black" w:hAnsi="Arial Black"/>
                          <w:sz w:val="28"/>
                        </w:rPr>
                      </w:pPr>
                      <w:r>
                        <w:rPr>
                          <w:rFonts w:ascii="Arial Black" w:hAnsi="Arial Black"/>
                          <w:sz w:val="28"/>
                        </w:rPr>
                        <w:t xml:space="preserve">Important </w:t>
                      </w:r>
                    </w:p>
                    <w:p w14:paraId="45098EAF" w14:textId="77777777" w:rsidR="00A46710" w:rsidRPr="00AE1579" w:rsidRDefault="00A46710" w:rsidP="00AE1579">
                      <w:pPr>
                        <w:jc w:val="center"/>
                        <w:rPr>
                          <w:rFonts w:ascii="Arial Black" w:hAnsi="Arial Black"/>
                          <w:sz w:val="28"/>
                        </w:rPr>
                      </w:pPr>
                      <w:r>
                        <w:rPr>
                          <w:rFonts w:ascii="Arial Black" w:hAnsi="Arial Black"/>
                          <w:sz w:val="28"/>
                        </w:rPr>
                        <w:t>Information</w:t>
                      </w:r>
                    </w:p>
                  </w:txbxContent>
                </v:textbox>
                <w10:wrap anchorx="page" anchory="page"/>
              </v:shape>
            </w:pict>
          </mc:Fallback>
        </mc:AlternateContent>
      </w:r>
    </w:p>
    <w:p w14:paraId="4C519BB3" w14:textId="5E2BB81E" w:rsidR="00AC7BFD" w:rsidRDefault="00AC7BFD"/>
    <w:p w14:paraId="71CF0DB2" w14:textId="7B596DB9" w:rsidR="00AC7BFD" w:rsidRDefault="00703378">
      <w:r>
        <w:rPr>
          <w:noProof/>
          <w:lang w:eastAsia="zh-CN"/>
        </w:rPr>
        <mc:AlternateContent>
          <mc:Choice Requires="wps">
            <w:drawing>
              <wp:anchor distT="0" distB="0" distL="114300" distR="114300" simplePos="0" relativeHeight="251655168" behindDoc="0" locked="0" layoutInCell="1" allowOverlap="1" wp14:anchorId="60637D9C" wp14:editId="68BF6D8A">
                <wp:simplePos x="0" y="0"/>
                <wp:positionH relativeFrom="page">
                  <wp:posOffset>3501736</wp:posOffset>
                </wp:positionH>
                <wp:positionV relativeFrom="page">
                  <wp:posOffset>1620982</wp:posOffset>
                </wp:positionV>
                <wp:extent cx="2951019" cy="6088495"/>
                <wp:effectExtent l="0" t="0" r="1905" b="7620"/>
                <wp:wrapNone/>
                <wp:docPr id="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019" cy="6088495"/>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7814" w14:textId="028E31A9" w:rsidR="00A46710" w:rsidRPr="00B321E3" w:rsidRDefault="00A46710" w:rsidP="00703378">
                            <w:pPr>
                              <w:pStyle w:val="BodyText"/>
                              <w:numPr>
                                <w:ilvl w:val="0"/>
                                <w:numId w:val="15"/>
                              </w:numPr>
                              <w:spacing w:after="0" w:line="240" w:lineRule="auto"/>
                              <w:jc w:val="both"/>
                              <w:rPr>
                                <w:sz w:val="20"/>
                                <w:szCs w:val="20"/>
                              </w:rPr>
                            </w:pPr>
                            <w:r w:rsidRPr="00B321E3">
                              <w:rPr>
                                <w:sz w:val="20"/>
                                <w:szCs w:val="20"/>
                              </w:rPr>
                              <w:t>I</w:t>
                            </w:r>
                            <w:r w:rsidR="00703378">
                              <w:rPr>
                                <w:sz w:val="20"/>
                                <w:szCs w:val="20"/>
                              </w:rPr>
                              <w:t xml:space="preserve"> </w:t>
                            </w:r>
                            <w:r w:rsidRPr="00B321E3">
                              <w:rPr>
                                <w:sz w:val="20"/>
                                <w:szCs w:val="20"/>
                              </w:rPr>
                              <w:t>play instrumental or classical music throughout the day to provide the students with a calm learning environment.</w:t>
                            </w:r>
                          </w:p>
                          <w:p w14:paraId="6B4473C3" w14:textId="77777777" w:rsidR="00A46710" w:rsidRPr="00B321E3" w:rsidRDefault="00A46710" w:rsidP="00B321E3">
                            <w:pPr>
                              <w:pStyle w:val="BodyText"/>
                              <w:rPr>
                                <w:sz w:val="20"/>
                                <w:szCs w:val="20"/>
                              </w:rPr>
                            </w:pPr>
                          </w:p>
                          <w:p w14:paraId="3C19F5ED" w14:textId="77777777" w:rsidR="00A46710" w:rsidRPr="00703378" w:rsidRDefault="00A46710" w:rsidP="00703378">
                            <w:pPr>
                              <w:pStyle w:val="ListParagraph"/>
                              <w:numPr>
                                <w:ilvl w:val="0"/>
                                <w:numId w:val="15"/>
                              </w:numPr>
                              <w:jc w:val="both"/>
                              <w:rPr>
                                <w:sz w:val="20"/>
                                <w:szCs w:val="20"/>
                              </w:rPr>
                            </w:pPr>
                            <w:r w:rsidRPr="00703378">
                              <w:rPr>
                                <w:sz w:val="20"/>
                                <w:szCs w:val="20"/>
                              </w:rPr>
                              <w:t>The class and I will construct our classroom expectations. The rules will be on my webpage and be displayed in the classroom.</w:t>
                            </w:r>
                          </w:p>
                          <w:p w14:paraId="2BA4F96A" w14:textId="77777777" w:rsidR="0008481D" w:rsidRPr="0008481D" w:rsidRDefault="0008481D" w:rsidP="0008481D">
                            <w:pPr>
                              <w:ind w:left="360"/>
                              <w:jc w:val="both"/>
                              <w:rPr>
                                <w:sz w:val="20"/>
                                <w:szCs w:val="20"/>
                              </w:rPr>
                            </w:pPr>
                          </w:p>
                          <w:p w14:paraId="3E02CAD2" w14:textId="37895C41" w:rsidR="00A46710" w:rsidRPr="00703378" w:rsidRDefault="00A46710" w:rsidP="00703378">
                            <w:pPr>
                              <w:pStyle w:val="ListParagraph"/>
                              <w:numPr>
                                <w:ilvl w:val="0"/>
                                <w:numId w:val="15"/>
                              </w:numPr>
                              <w:jc w:val="both"/>
                              <w:rPr>
                                <w:sz w:val="20"/>
                                <w:szCs w:val="20"/>
                              </w:rPr>
                            </w:pPr>
                            <w:r w:rsidRPr="00703378">
                              <w:rPr>
                                <w:sz w:val="20"/>
                                <w:szCs w:val="20"/>
                              </w:rPr>
                              <w:t xml:space="preserve">Your child’s work </w:t>
                            </w:r>
                            <w:r w:rsidR="00703378" w:rsidRPr="00703378">
                              <w:rPr>
                                <w:sz w:val="20"/>
                                <w:szCs w:val="20"/>
                              </w:rPr>
                              <w:t xml:space="preserve">and important information pertaining to gifted </w:t>
                            </w:r>
                            <w:r w:rsidRPr="00703378">
                              <w:rPr>
                                <w:sz w:val="20"/>
                                <w:szCs w:val="20"/>
                              </w:rPr>
                              <w:t xml:space="preserve">will be sent home daily/weekly in their binder. Please discuss your child’s work with them and keep at home. </w:t>
                            </w:r>
                          </w:p>
                          <w:p w14:paraId="07BCD99A" w14:textId="72F49A18" w:rsidR="00703378" w:rsidRDefault="00703378" w:rsidP="00B321E3">
                            <w:pPr>
                              <w:jc w:val="both"/>
                              <w:rPr>
                                <w:sz w:val="20"/>
                                <w:szCs w:val="20"/>
                              </w:rPr>
                            </w:pPr>
                          </w:p>
                          <w:p w14:paraId="256C4723" w14:textId="0C4598E2" w:rsidR="00703378" w:rsidRDefault="00703378" w:rsidP="00703378">
                            <w:pPr>
                              <w:pStyle w:val="ListParagraph"/>
                              <w:numPr>
                                <w:ilvl w:val="0"/>
                                <w:numId w:val="15"/>
                              </w:numPr>
                              <w:jc w:val="both"/>
                              <w:rPr>
                                <w:sz w:val="20"/>
                                <w:szCs w:val="20"/>
                              </w:rPr>
                            </w:pPr>
                            <w:r w:rsidRPr="00703378">
                              <w:rPr>
                                <w:sz w:val="20"/>
                                <w:szCs w:val="20"/>
                              </w:rPr>
                              <w:t>The students will utilize their supplies from</w:t>
                            </w:r>
                            <w:r w:rsidR="001F066B">
                              <w:rPr>
                                <w:sz w:val="20"/>
                                <w:szCs w:val="20"/>
                              </w:rPr>
                              <w:t xml:space="preserve"> their homeroom</w:t>
                            </w:r>
                            <w:r w:rsidRPr="00703378">
                              <w:rPr>
                                <w:sz w:val="20"/>
                                <w:szCs w:val="20"/>
                              </w:rPr>
                              <w:t xml:space="preserve"> classes. If anything else is needed, I will notify </w:t>
                            </w:r>
                            <w:r w:rsidR="001F066B">
                              <w:rPr>
                                <w:sz w:val="20"/>
                                <w:szCs w:val="20"/>
                              </w:rPr>
                              <w:t xml:space="preserve">you </w:t>
                            </w:r>
                            <w:r w:rsidRPr="00703378">
                              <w:rPr>
                                <w:sz w:val="20"/>
                                <w:szCs w:val="20"/>
                              </w:rPr>
                              <w:t>in a timely manner.</w:t>
                            </w:r>
                          </w:p>
                          <w:p w14:paraId="4DCB7396" w14:textId="77777777" w:rsidR="00703378" w:rsidRPr="00703378" w:rsidRDefault="00703378" w:rsidP="00703378">
                            <w:pPr>
                              <w:pStyle w:val="ListParagraph"/>
                              <w:rPr>
                                <w:sz w:val="20"/>
                                <w:szCs w:val="20"/>
                              </w:rPr>
                            </w:pPr>
                          </w:p>
                          <w:p w14:paraId="28EA02B7" w14:textId="208042DC" w:rsidR="0008481D" w:rsidRPr="0008481D" w:rsidRDefault="00703378" w:rsidP="00703378">
                            <w:pPr>
                              <w:pStyle w:val="ListParagraph"/>
                              <w:numPr>
                                <w:ilvl w:val="0"/>
                                <w:numId w:val="15"/>
                              </w:numPr>
                              <w:jc w:val="both"/>
                              <w:rPr>
                                <w:sz w:val="20"/>
                                <w:szCs w:val="20"/>
                              </w:rPr>
                            </w:pPr>
                            <w:r>
                              <w:rPr>
                                <w:sz w:val="20"/>
                                <w:szCs w:val="20"/>
                              </w:rPr>
                              <w:t>The students wil</w:t>
                            </w:r>
                            <w:r w:rsidR="0008481D">
                              <w:rPr>
                                <w:sz w:val="20"/>
                                <w:szCs w:val="20"/>
                              </w:rPr>
                              <w:t>l be receiving rigorous project</w:t>
                            </w:r>
                            <w:r w:rsidR="00A71C7C">
                              <w:rPr>
                                <w:sz w:val="20"/>
                                <w:szCs w:val="20"/>
                              </w:rPr>
                              <w:t>s</w:t>
                            </w:r>
                            <w:r>
                              <w:rPr>
                                <w:sz w:val="20"/>
                                <w:szCs w:val="20"/>
                              </w:rPr>
                              <w:t xml:space="preserve"> and curriculum based instruction</w:t>
                            </w:r>
                            <w:r w:rsidR="0008481D">
                              <w:rPr>
                                <w:sz w:val="20"/>
                                <w:szCs w:val="20"/>
                              </w:rPr>
                              <w:t xml:space="preserve"> in all subject areas. </w:t>
                            </w:r>
                            <w:r w:rsidR="0008481D">
                              <w:rPr>
                                <w:i/>
                                <w:sz w:val="20"/>
                                <w:szCs w:val="20"/>
                              </w:rPr>
                              <w:t xml:space="preserve">Projects will be sent home to complete as well. </w:t>
                            </w:r>
                          </w:p>
                          <w:p w14:paraId="66A0F1BA" w14:textId="77777777" w:rsidR="0008481D" w:rsidRPr="0008481D" w:rsidRDefault="0008481D" w:rsidP="0008481D">
                            <w:pPr>
                              <w:pStyle w:val="ListParagraph"/>
                              <w:rPr>
                                <w:sz w:val="20"/>
                                <w:szCs w:val="20"/>
                              </w:rPr>
                            </w:pPr>
                          </w:p>
                          <w:p w14:paraId="6665B36B" w14:textId="62151608" w:rsidR="0008481D" w:rsidRDefault="001F066B" w:rsidP="00703378">
                            <w:pPr>
                              <w:pStyle w:val="ListParagraph"/>
                              <w:numPr>
                                <w:ilvl w:val="0"/>
                                <w:numId w:val="15"/>
                              </w:numPr>
                              <w:jc w:val="both"/>
                              <w:rPr>
                                <w:sz w:val="20"/>
                                <w:szCs w:val="20"/>
                              </w:rPr>
                            </w:pPr>
                            <w:r>
                              <w:rPr>
                                <w:sz w:val="20"/>
                                <w:szCs w:val="20"/>
                              </w:rPr>
                              <w:t xml:space="preserve">We will be also be attending field trips with your permission of course </w:t>
                            </w:r>
                            <w:r w:rsidRPr="001F066B">
                              <w:rPr>
                                <w:sz w:val="20"/>
                                <w:szCs w:val="20"/>
                              </w:rPr>
                              <w:sym w:font="Wingdings" w:char="F04A"/>
                            </w:r>
                          </w:p>
                          <w:p w14:paraId="04050758" w14:textId="77777777" w:rsidR="00D52E03" w:rsidRPr="00D52E03" w:rsidRDefault="00D52E03" w:rsidP="00D52E03">
                            <w:pPr>
                              <w:pStyle w:val="ListParagraph"/>
                              <w:rPr>
                                <w:sz w:val="20"/>
                                <w:szCs w:val="20"/>
                              </w:rPr>
                            </w:pPr>
                          </w:p>
                          <w:p w14:paraId="74AA8C0B" w14:textId="71650880" w:rsidR="00703378" w:rsidRPr="00D52E03" w:rsidRDefault="00D52E03" w:rsidP="0071685D">
                            <w:pPr>
                              <w:pStyle w:val="ListParagraph"/>
                              <w:numPr>
                                <w:ilvl w:val="0"/>
                                <w:numId w:val="15"/>
                              </w:numPr>
                              <w:jc w:val="both"/>
                              <w:rPr>
                                <w:sz w:val="20"/>
                                <w:szCs w:val="20"/>
                              </w:rPr>
                            </w:pPr>
                            <w:r w:rsidRPr="00D52E03">
                              <w:rPr>
                                <w:sz w:val="20"/>
                                <w:szCs w:val="20"/>
                              </w:rPr>
                              <w:t>Google Classroom, which is an online collaboration and work space will be utilized. More information will be sent home at the start of class.</w:t>
                            </w:r>
                          </w:p>
                          <w:p w14:paraId="2CC890EB" w14:textId="2AE2190C" w:rsidR="00703378" w:rsidRPr="00D15D37" w:rsidRDefault="001F066B" w:rsidP="001F066B">
                            <w:pPr>
                              <w:ind w:left="720"/>
                              <w:jc w:val="center"/>
                              <w:rPr>
                                <w:sz w:val="20"/>
                                <w:szCs w:val="20"/>
                              </w:rPr>
                            </w:pPr>
                            <w:r>
                              <w:rPr>
                                <w:rFonts w:ascii="Times New Roman" w:hAnsi="Times New Roman"/>
                                <w:noProof/>
                                <w:sz w:val="22"/>
                                <w:lang w:eastAsia="zh-CN"/>
                              </w:rPr>
                              <w:drawing>
                                <wp:inline distT="0" distB="0" distL="0" distR="0" wp14:anchorId="3EE7AE76" wp14:editId="451E0486">
                                  <wp:extent cx="2565501" cy="154749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WT2AYL87.jpg"/>
                                          <pic:cNvPicPr/>
                                        </pic:nvPicPr>
                                        <pic:blipFill>
                                          <a:blip r:embed="rId31">
                                            <a:extLst>
                                              <a:ext uri="{28A0092B-C50C-407E-A947-70E740481C1C}">
                                                <a14:useLocalDpi xmlns:a14="http://schemas.microsoft.com/office/drawing/2010/main" val="0"/>
                                              </a:ext>
                                            </a:extLst>
                                          </a:blip>
                                          <a:stretch>
                                            <a:fillRect/>
                                          </a:stretch>
                                        </pic:blipFill>
                                        <pic:spPr>
                                          <a:xfrm>
                                            <a:off x="0" y="0"/>
                                            <a:ext cx="2575104" cy="1553288"/>
                                          </a:xfrm>
                                          <a:prstGeom prst="rect">
                                            <a:avLst/>
                                          </a:prstGeom>
                                        </pic:spPr>
                                      </pic:pic>
                                    </a:graphicData>
                                  </a:graphic>
                                </wp:inline>
                              </w:drawing>
                            </w:r>
                          </w:p>
                          <w:p w14:paraId="09A70DDF" w14:textId="0B4DDA60" w:rsidR="00A46710" w:rsidRPr="00D15D37" w:rsidRDefault="00A46710" w:rsidP="00B321E3">
                            <w:pPr>
                              <w:jc w:val="both"/>
                              <w:rPr>
                                <w:b/>
                                <w:sz w:val="20"/>
                                <w:szCs w:val="20"/>
                              </w:rPr>
                            </w:pPr>
                          </w:p>
                          <w:p w14:paraId="68CBDC05" w14:textId="77777777" w:rsidR="00A46710" w:rsidRPr="00D15D37" w:rsidRDefault="00A46710" w:rsidP="00B321E3">
                            <w:pPr>
                              <w:jc w:val="both"/>
                              <w:rPr>
                                <w:b/>
                                <w:i/>
                                <w:sz w:val="20"/>
                                <w:szCs w:val="20"/>
                              </w:rPr>
                            </w:pPr>
                          </w:p>
                          <w:p w14:paraId="6FC49041" w14:textId="5C4B0D8D" w:rsidR="00A46710" w:rsidRPr="006F1865" w:rsidRDefault="00A46710">
                            <w:pPr>
                              <w:pStyle w:val="Event"/>
                              <w:rPr>
                                <w:rFonts w:ascii="Times New Roman" w:hAnsi="Times New Roman"/>
                                <w:noProof/>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7D9C" id="Text Box 278" o:spid="_x0000_s1036" type="#_x0000_t202" style="position:absolute;margin-left:275.75pt;margin-top:127.65pt;width:232.35pt;height:479.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" filled="f" fillcolor="purple" stroked="f">
                <v:textbox inset="0,0,0,0">
                  <w:txbxContent>
                    <w:p w14:paraId="418D7814" w14:textId="028E31A9" w:rsidR="00A46710" w:rsidRPr="00B321E3" w:rsidRDefault="00A46710" w:rsidP="00703378">
                      <w:pPr>
                        <w:pStyle w:val="BodyText"/>
                        <w:numPr>
                          <w:ilvl w:val="0"/>
                          <w:numId w:val="15"/>
                        </w:numPr>
                        <w:spacing w:after="0" w:line="240" w:lineRule="auto"/>
                        <w:jc w:val="both"/>
                        <w:rPr>
                          <w:sz w:val="20"/>
                          <w:szCs w:val="20"/>
                        </w:rPr>
                      </w:pPr>
                      <w:r w:rsidRPr="00B321E3">
                        <w:rPr>
                          <w:sz w:val="20"/>
                          <w:szCs w:val="20"/>
                        </w:rPr>
                        <w:t>I</w:t>
                      </w:r>
                      <w:r w:rsidR="00703378">
                        <w:rPr>
                          <w:sz w:val="20"/>
                          <w:szCs w:val="20"/>
                        </w:rPr>
                        <w:t xml:space="preserve"> </w:t>
                      </w:r>
                      <w:r w:rsidRPr="00B321E3">
                        <w:rPr>
                          <w:sz w:val="20"/>
                          <w:szCs w:val="20"/>
                        </w:rPr>
                        <w:t>play instrumental or classical music throughout the day to provide the students with a calm learning environment.</w:t>
                      </w:r>
                    </w:p>
                    <w:p w14:paraId="6B4473C3" w14:textId="77777777" w:rsidR="00A46710" w:rsidRPr="00B321E3" w:rsidRDefault="00A46710" w:rsidP="00B321E3">
                      <w:pPr>
                        <w:pStyle w:val="BodyText"/>
                        <w:rPr>
                          <w:sz w:val="20"/>
                          <w:szCs w:val="20"/>
                        </w:rPr>
                      </w:pPr>
                    </w:p>
                    <w:p w14:paraId="3C19F5ED" w14:textId="77777777" w:rsidR="00A46710" w:rsidRPr="00703378" w:rsidRDefault="00A46710" w:rsidP="00703378">
                      <w:pPr>
                        <w:pStyle w:val="ListParagraph"/>
                        <w:numPr>
                          <w:ilvl w:val="0"/>
                          <w:numId w:val="15"/>
                        </w:numPr>
                        <w:jc w:val="both"/>
                        <w:rPr>
                          <w:sz w:val="20"/>
                          <w:szCs w:val="20"/>
                        </w:rPr>
                      </w:pPr>
                      <w:r w:rsidRPr="00703378">
                        <w:rPr>
                          <w:sz w:val="20"/>
                          <w:szCs w:val="20"/>
                        </w:rPr>
                        <w:t>The class and I will construct our classroom expectations. The rules will be on my webpage and be displayed in the classroom.</w:t>
                      </w:r>
                    </w:p>
                    <w:p w14:paraId="2BA4F96A" w14:textId="77777777" w:rsidR="0008481D" w:rsidRPr="0008481D" w:rsidRDefault="0008481D" w:rsidP="0008481D">
                      <w:pPr>
                        <w:ind w:left="360"/>
                        <w:jc w:val="both"/>
                        <w:rPr>
                          <w:sz w:val="20"/>
                          <w:szCs w:val="20"/>
                        </w:rPr>
                      </w:pPr>
                    </w:p>
                    <w:p w14:paraId="3E02CAD2" w14:textId="37895C41" w:rsidR="00A46710" w:rsidRPr="00703378" w:rsidRDefault="00A46710" w:rsidP="00703378">
                      <w:pPr>
                        <w:pStyle w:val="ListParagraph"/>
                        <w:numPr>
                          <w:ilvl w:val="0"/>
                          <w:numId w:val="15"/>
                        </w:numPr>
                        <w:jc w:val="both"/>
                        <w:rPr>
                          <w:sz w:val="20"/>
                          <w:szCs w:val="20"/>
                        </w:rPr>
                      </w:pPr>
                      <w:r w:rsidRPr="00703378">
                        <w:rPr>
                          <w:sz w:val="20"/>
                          <w:szCs w:val="20"/>
                        </w:rPr>
                        <w:t xml:space="preserve">Your child’s work </w:t>
                      </w:r>
                      <w:r w:rsidR="00703378" w:rsidRPr="00703378">
                        <w:rPr>
                          <w:sz w:val="20"/>
                          <w:szCs w:val="20"/>
                        </w:rPr>
                        <w:t xml:space="preserve">and important information pertaining to gifted </w:t>
                      </w:r>
                      <w:r w:rsidRPr="00703378">
                        <w:rPr>
                          <w:sz w:val="20"/>
                          <w:szCs w:val="20"/>
                        </w:rPr>
                        <w:t xml:space="preserve">will be sent home daily/weekly in their binder. Please discuss your child’s work with them and keep at home. </w:t>
                      </w:r>
                    </w:p>
                    <w:p w14:paraId="07BCD99A" w14:textId="72F49A18" w:rsidR="00703378" w:rsidRDefault="00703378" w:rsidP="00B321E3">
                      <w:pPr>
                        <w:jc w:val="both"/>
                        <w:rPr>
                          <w:sz w:val="20"/>
                          <w:szCs w:val="20"/>
                        </w:rPr>
                      </w:pPr>
                    </w:p>
                    <w:p w14:paraId="256C4723" w14:textId="0C4598E2" w:rsidR="00703378" w:rsidRDefault="00703378" w:rsidP="00703378">
                      <w:pPr>
                        <w:pStyle w:val="ListParagraph"/>
                        <w:numPr>
                          <w:ilvl w:val="0"/>
                          <w:numId w:val="15"/>
                        </w:numPr>
                        <w:jc w:val="both"/>
                        <w:rPr>
                          <w:sz w:val="20"/>
                          <w:szCs w:val="20"/>
                        </w:rPr>
                      </w:pPr>
                      <w:r w:rsidRPr="00703378">
                        <w:rPr>
                          <w:sz w:val="20"/>
                          <w:szCs w:val="20"/>
                        </w:rPr>
                        <w:t>The students will utilize their supplies from</w:t>
                      </w:r>
                      <w:r w:rsidR="001F066B">
                        <w:rPr>
                          <w:sz w:val="20"/>
                          <w:szCs w:val="20"/>
                        </w:rPr>
                        <w:t xml:space="preserve"> their homeroom</w:t>
                      </w:r>
                      <w:r w:rsidRPr="00703378">
                        <w:rPr>
                          <w:sz w:val="20"/>
                          <w:szCs w:val="20"/>
                        </w:rPr>
                        <w:t xml:space="preserve"> classes. If anything else is needed, I will notify </w:t>
                      </w:r>
                      <w:r w:rsidR="001F066B">
                        <w:rPr>
                          <w:sz w:val="20"/>
                          <w:szCs w:val="20"/>
                        </w:rPr>
                        <w:t xml:space="preserve">you </w:t>
                      </w:r>
                      <w:r w:rsidRPr="00703378">
                        <w:rPr>
                          <w:sz w:val="20"/>
                          <w:szCs w:val="20"/>
                        </w:rPr>
                        <w:t>in a timely manner.</w:t>
                      </w:r>
                    </w:p>
                    <w:p w14:paraId="4DCB7396" w14:textId="77777777" w:rsidR="00703378" w:rsidRPr="00703378" w:rsidRDefault="00703378" w:rsidP="00703378">
                      <w:pPr>
                        <w:pStyle w:val="ListParagraph"/>
                        <w:rPr>
                          <w:sz w:val="20"/>
                          <w:szCs w:val="20"/>
                        </w:rPr>
                      </w:pPr>
                    </w:p>
                    <w:p w14:paraId="28EA02B7" w14:textId="208042DC" w:rsidR="0008481D" w:rsidRPr="0008481D" w:rsidRDefault="00703378" w:rsidP="00703378">
                      <w:pPr>
                        <w:pStyle w:val="ListParagraph"/>
                        <w:numPr>
                          <w:ilvl w:val="0"/>
                          <w:numId w:val="15"/>
                        </w:numPr>
                        <w:jc w:val="both"/>
                        <w:rPr>
                          <w:sz w:val="20"/>
                          <w:szCs w:val="20"/>
                        </w:rPr>
                      </w:pPr>
                      <w:r>
                        <w:rPr>
                          <w:sz w:val="20"/>
                          <w:szCs w:val="20"/>
                        </w:rPr>
                        <w:t>The students wil</w:t>
                      </w:r>
                      <w:r w:rsidR="0008481D">
                        <w:rPr>
                          <w:sz w:val="20"/>
                          <w:szCs w:val="20"/>
                        </w:rPr>
                        <w:t>l be receiving rigorous project</w:t>
                      </w:r>
                      <w:r w:rsidR="00A71C7C">
                        <w:rPr>
                          <w:sz w:val="20"/>
                          <w:szCs w:val="20"/>
                        </w:rPr>
                        <w:t>s</w:t>
                      </w:r>
                      <w:r>
                        <w:rPr>
                          <w:sz w:val="20"/>
                          <w:szCs w:val="20"/>
                        </w:rPr>
                        <w:t xml:space="preserve"> and curriculum based instruction</w:t>
                      </w:r>
                      <w:r w:rsidR="0008481D">
                        <w:rPr>
                          <w:sz w:val="20"/>
                          <w:szCs w:val="20"/>
                        </w:rPr>
                        <w:t xml:space="preserve"> in all subject areas. </w:t>
                      </w:r>
                      <w:r w:rsidR="0008481D">
                        <w:rPr>
                          <w:i/>
                          <w:sz w:val="20"/>
                          <w:szCs w:val="20"/>
                        </w:rPr>
                        <w:t xml:space="preserve">Projects will be sent home to complete as well. </w:t>
                      </w:r>
                    </w:p>
                    <w:p w14:paraId="66A0F1BA" w14:textId="77777777" w:rsidR="0008481D" w:rsidRPr="0008481D" w:rsidRDefault="0008481D" w:rsidP="0008481D">
                      <w:pPr>
                        <w:pStyle w:val="ListParagraph"/>
                        <w:rPr>
                          <w:sz w:val="20"/>
                          <w:szCs w:val="20"/>
                        </w:rPr>
                      </w:pPr>
                    </w:p>
                    <w:p w14:paraId="6665B36B" w14:textId="62151608" w:rsidR="0008481D" w:rsidRDefault="001F066B" w:rsidP="00703378">
                      <w:pPr>
                        <w:pStyle w:val="ListParagraph"/>
                        <w:numPr>
                          <w:ilvl w:val="0"/>
                          <w:numId w:val="15"/>
                        </w:numPr>
                        <w:jc w:val="both"/>
                        <w:rPr>
                          <w:sz w:val="20"/>
                          <w:szCs w:val="20"/>
                        </w:rPr>
                      </w:pPr>
                      <w:r>
                        <w:rPr>
                          <w:sz w:val="20"/>
                          <w:szCs w:val="20"/>
                        </w:rPr>
                        <w:t xml:space="preserve">We will be also be attending field trips with your permission of course </w:t>
                      </w:r>
                      <w:r w:rsidRPr="001F066B">
                        <w:rPr>
                          <w:sz w:val="20"/>
                          <w:szCs w:val="20"/>
                        </w:rPr>
                        <w:sym w:font="Wingdings" w:char="F04A"/>
                      </w:r>
                    </w:p>
                    <w:p w14:paraId="04050758" w14:textId="77777777" w:rsidR="00D52E03" w:rsidRPr="00D52E03" w:rsidRDefault="00D52E03" w:rsidP="00D52E03">
                      <w:pPr>
                        <w:pStyle w:val="ListParagraph"/>
                        <w:rPr>
                          <w:sz w:val="20"/>
                          <w:szCs w:val="20"/>
                        </w:rPr>
                      </w:pPr>
                    </w:p>
                    <w:p w14:paraId="74AA8C0B" w14:textId="71650880" w:rsidR="00703378" w:rsidRPr="00D52E03" w:rsidRDefault="00D52E03" w:rsidP="0071685D">
                      <w:pPr>
                        <w:pStyle w:val="ListParagraph"/>
                        <w:numPr>
                          <w:ilvl w:val="0"/>
                          <w:numId w:val="15"/>
                        </w:numPr>
                        <w:jc w:val="both"/>
                        <w:rPr>
                          <w:sz w:val="20"/>
                          <w:szCs w:val="20"/>
                        </w:rPr>
                      </w:pPr>
                      <w:r w:rsidRPr="00D52E03">
                        <w:rPr>
                          <w:sz w:val="20"/>
                          <w:szCs w:val="20"/>
                        </w:rPr>
                        <w:t>Google Classroom, which is an online collaboration and work space will be utilized. More information will be sent home at the start of class.</w:t>
                      </w:r>
                    </w:p>
                    <w:p w14:paraId="2CC890EB" w14:textId="2AE2190C" w:rsidR="00703378" w:rsidRPr="00D15D37" w:rsidRDefault="001F066B" w:rsidP="001F066B">
                      <w:pPr>
                        <w:ind w:left="720"/>
                        <w:jc w:val="center"/>
                        <w:rPr>
                          <w:sz w:val="20"/>
                          <w:szCs w:val="20"/>
                        </w:rPr>
                      </w:pPr>
                      <w:r>
                        <w:rPr>
                          <w:rFonts w:ascii="Times New Roman" w:hAnsi="Times New Roman"/>
                          <w:noProof/>
                          <w:sz w:val="22"/>
                          <w:lang w:eastAsia="zh-CN"/>
                        </w:rPr>
                        <w:drawing>
                          <wp:inline distT="0" distB="0" distL="0" distR="0" wp14:anchorId="3EE7AE76" wp14:editId="451E0486">
                            <wp:extent cx="2565501" cy="154749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WT2AYL87.jpg"/>
                                    <pic:cNvPicPr/>
                                  </pic:nvPicPr>
                                  <pic:blipFill>
                                    <a:blip r:embed="rId31">
                                      <a:extLst>
                                        <a:ext uri="{28A0092B-C50C-407E-A947-70E740481C1C}">
                                          <a14:useLocalDpi xmlns:a14="http://schemas.microsoft.com/office/drawing/2010/main" val="0"/>
                                        </a:ext>
                                      </a:extLst>
                                    </a:blip>
                                    <a:stretch>
                                      <a:fillRect/>
                                    </a:stretch>
                                  </pic:blipFill>
                                  <pic:spPr>
                                    <a:xfrm>
                                      <a:off x="0" y="0"/>
                                      <a:ext cx="2575104" cy="1553288"/>
                                    </a:xfrm>
                                    <a:prstGeom prst="rect">
                                      <a:avLst/>
                                    </a:prstGeom>
                                  </pic:spPr>
                                </pic:pic>
                              </a:graphicData>
                            </a:graphic>
                          </wp:inline>
                        </w:drawing>
                      </w:r>
                    </w:p>
                    <w:p w14:paraId="09A70DDF" w14:textId="0B4DDA60" w:rsidR="00A46710" w:rsidRPr="00D15D37" w:rsidRDefault="00A46710" w:rsidP="00B321E3">
                      <w:pPr>
                        <w:jc w:val="both"/>
                        <w:rPr>
                          <w:b/>
                          <w:sz w:val="20"/>
                          <w:szCs w:val="20"/>
                        </w:rPr>
                      </w:pPr>
                    </w:p>
                    <w:p w14:paraId="68CBDC05" w14:textId="77777777" w:rsidR="00A46710" w:rsidRPr="00D15D37" w:rsidRDefault="00A46710" w:rsidP="00B321E3">
                      <w:pPr>
                        <w:jc w:val="both"/>
                        <w:rPr>
                          <w:b/>
                          <w:i/>
                          <w:sz w:val="20"/>
                          <w:szCs w:val="20"/>
                        </w:rPr>
                      </w:pPr>
                    </w:p>
                    <w:p w14:paraId="6FC49041" w14:textId="5C4B0D8D" w:rsidR="00A46710" w:rsidRPr="006F1865" w:rsidRDefault="00A46710">
                      <w:pPr>
                        <w:pStyle w:val="Event"/>
                        <w:rPr>
                          <w:rFonts w:ascii="Times New Roman" w:hAnsi="Times New Roman"/>
                          <w:noProof/>
                          <w:sz w:val="22"/>
                        </w:rPr>
                      </w:pPr>
                    </w:p>
                  </w:txbxContent>
                </v:textbox>
                <w10:wrap anchorx="page" anchory="page"/>
              </v:shape>
            </w:pict>
          </mc:Fallback>
        </mc:AlternateContent>
      </w:r>
    </w:p>
    <w:p w14:paraId="2F4D668B" w14:textId="25547F33" w:rsidR="00AC7BFD" w:rsidRDefault="00AC7BFD"/>
    <w:p w14:paraId="4763A628" w14:textId="04ACDDB6" w:rsidR="00AC7BFD" w:rsidRDefault="00AC7BFD"/>
    <w:p w14:paraId="54EA2732" w14:textId="215D963A" w:rsidR="00AC7BFD" w:rsidRDefault="00AC7BFD"/>
    <w:p w14:paraId="35EE7AC3" w14:textId="678B336B" w:rsidR="00AC7BFD" w:rsidRDefault="00AC7BFD"/>
    <w:p w14:paraId="18E85D44" w14:textId="58236E22" w:rsidR="00AC7BFD" w:rsidRDefault="00AC7BFD"/>
    <w:p w14:paraId="254EA5B0" w14:textId="2C0D55D4" w:rsidR="00AC7BFD" w:rsidRDefault="00AC7BFD"/>
    <w:p w14:paraId="55371C50" w14:textId="6022610B" w:rsidR="00AC7BFD" w:rsidRDefault="00AC7BFD"/>
    <w:p w14:paraId="3E461EED" w14:textId="55E31F6E" w:rsidR="00AC7BFD" w:rsidRDefault="00AC7BFD"/>
    <w:p w14:paraId="231D3939" w14:textId="7C8AF9D7" w:rsidR="00AC7BFD" w:rsidRDefault="00AC7BFD"/>
    <w:p w14:paraId="3329125B" w14:textId="28418278" w:rsidR="00AC7BFD" w:rsidRDefault="00AC7BFD"/>
    <w:p w14:paraId="49B1EDF2" w14:textId="578AEA9E" w:rsidR="00AC7BFD" w:rsidRDefault="00AC7BFD">
      <w:pPr>
        <w:rPr>
          <w:noProof/>
        </w:rPr>
      </w:pPr>
    </w:p>
    <w:p w14:paraId="4A02424B" w14:textId="6E7C61B6" w:rsidR="00614795" w:rsidRDefault="00614795"/>
    <w:p w14:paraId="53B607DE" w14:textId="2F9A87D3" w:rsidR="00614795" w:rsidRDefault="0008481D">
      <w:r>
        <w:rPr>
          <w:noProof/>
          <w:lang w:eastAsia="zh-CN"/>
        </w:rPr>
        <w:drawing>
          <wp:anchor distT="0" distB="0" distL="114300" distR="114300" simplePos="0" relativeHeight="251725824" behindDoc="0" locked="0" layoutInCell="1" allowOverlap="1" wp14:anchorId="07A75617" wp14:editId="21BD798C">
            <wp:simplePos x="0" y="0"/>
            <wp:positionH relativeFrom="column">
              <wp:posOffset>8439785</wp:posOffset>
            </wp:positionH>
            <wp:positionV relativeFrom="paragraph">
              <wp:posOffset>1308735</wp:posOffset>
            </wp:positionV>
            <wp:extent cx="889475" cy="162496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9GZ1GEEU.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889475" cy="1624965"/>
                    </a:xfrm>
                    <a:prstGeom prst="rect">
                      <a:avLst/>
                    </a:prstGeom>
                  </pic:spPr>
                </pic:pic>
              </a:graphicData>
            </a:graphic>
            <wp14:sizeRelH relativeFrom="page">
              <wp14:pctWidth>0</wp14:pctWidth>
            </wp14:sizeRelH>
            <wp14:sizeRelV relativeFrom="page">
              <wp14:pctHeight>0</wp14:pctHeight>
            </wp14:sizeRelV>
          </wp:anchor>
        </w:drawing>
      </w:r>
      <w:r w:rsidR="00614795">
        <w:br w:type="page"/>
      </w:r>
    </w:p>
    <w:p w14:paraId="0958BA93" w14:textId="372EA648" w:rsidR="00614795" w:rsidRDefault="00614795" w:rsidP="00614795"/>
    <w:p w14:paraId="7A585B1F" w14:textId="08990A8A" w:rsidR="00614795" w:rsidRDefault="00614795" w:rsidP="00614795"/>
    <w:p w14:paraId="2AACB298" w14:textId="497D5858" w:rsidR="00614795" w:rsidRDefault="00614795" w:rsidP="00614795"/>
    <w:p w14:paraId="3E4C2E49" w14:textId="3A69889A" w:rsidR="00614795" w:rsidRDefault="00614795" w:rsidP="00614795"/>
    <w:p w14:paraId="0B9881C9" w14:textId="4B8A51F4" w:rsidR="00614795" w:rsidRDefault="00614795" w:rsidP="00614795"/>
    <w:p w14:paraId="74B7B8A2" w14:textId="7AB66AC4" w:rsidR="00614795" w:rsidRDefault="00614795" w:rsidP="00614795"/>
    <w:p w14:paraId="47331D08" w14:textId="1067C2A3" w:rsidR="00614795" w:rsidRDefault="00614795" w:rsidP="00614795">
      <w:r>
        <w:br w:type="page"/>
      </w:r>
    </w:p>
    <w:p w14:paraId="0EED9141" w14:textId="77777777" w:rsidR="00614795" w:rsidRDefault="00614795" w:rsidP="00614795">
      <w:r>
        <w:rPr>
          <w:noProof/>
          <w:lang w:eastAsia="zh-CN"/>
        </w:rPr>
        <w:lastRenderedPageBreak/>
        <mc:AlternateContent>
          <mc:Choice Requires="wps">
            <w:drawing>
              <wp:anchor distT="0" distB="0" distL="114300" distR="114300" simplePos="0" relativeHeight="251692032" behindDoc="0" locked="0" layoutInCell="1" allowOverlap="1" wp14:anchorId="535050D3" wp14:editId="4B3992C2">
                <wp:simplePos x="0" y="0"/>
                <wp:positionH relativeFrom="page">
                  <wp:posOffset>7005955</wp:posOffset>
                </wp:positionH>
                <wp:positionV relativeFrom="page">
                  <wp:posOffset>925195</wp:posOffset>
                </wp:positionV>
                <wp:extent cx="2433955" cy="5056505"/>
                <wp:effectExtent l="0" t="1270" r="0" b="0"/>
                <wp:wrapNone/>
                <wp:docPr id="19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505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942A" w14:textId="77777777" w:rsidR="00A46710" w:rsidRPr="00BF18B1" w:rsidRDefault="00A46710" w:rsidP="00614795">
                            <w:pPr>
                              <w:pStyle w:val="Sign-up"/>
                              <w:spacing w:line="240" w:lineRule="auto"/>
                              <w:jc w:val="center"/>
                              <w:rPr>
                                <w:b w:val="0"/>
                                <w:sz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050D3" id="Text Box 281" o:spid="_x0000_s1037" type="#_x0000_t202" style="position:absolute;margin-left:551.65pt;margin-top:72.85pt;width:191.65pt;height:398.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" filled="f" stroked="f">
                <v:textbox inset="0,0,0,0">
                  <w:txbxContent>
                    <w:p w14:paraId="5858942A" w14:textId="77777777" w:rsidR="00A46710" w:rsidRPr="00BF18B1" w:rsidRDefault="00A46710" w:rsidP="00614795">
                      <w:pPr>
                        <w:pStyle w:val="Sign-up"/>
                        <w:spacing w:line="240" w:lineRule="auto"/>
                        <w:jc w:val="center"/>
                        <w:rPr>
                          <w:b w:val="0"/>
                          <w:sz w:val="22"/>
                          <w:u w:val="single"/>
                        </w:rPr>
                      </w:pPr>
                    </w:p>
                  </w:txbxContent>
                </v:textbox>
                <w10:wrap anchorx="page" anchory="page"/>
              </v:shape>
            </w:pict>
          </mc:Fallback>
        </mc:AlternateContent>
      </w:r>
    </w:p>
    <w:p w14:paraId="5938EE7E" w14:textId="77777777" w:rsidR="00800DFC" w:rsidRDefault="00614795">
      <w:r>
        <w:rPr>
          <w:noProof/>
          <w:lang w:eastAsia="zh-CN"/>
        </w:rPr>
        <mc:AlternateContent>
          <mc:Choice Requires="wps">
            <w:drawing>
              <wp:anchor distT="0" distB="0" distL="114300" distR="114300" simplePos="0" relativeHeight="251689984" behindDoc="0" locked="0" layoutInCell="1" allowOverlap="1" wp14:anchorId="5AE22E0E" wp14:editId="320DBA89">
                <wp:simplePos x="0" y="0"/>
                <wp:positionH relativeFrom="page">
                  <wp:posOffset>737235</wp:posOffset>
                </wp:positionH>
                <wp:positionV relativeFrom="page">
                  <wp:posOffset>5781675</wp:posOffset>
                </wp:positionV>
                <wp:extent cx="2004060" cy="1724025"/>
                <wp:effectExtent l="3810" t="0" r="1905" b="0"/>
                <wp:wrapNone/>
                <wp:docPr id="24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76DFC3" w14:textId="77777777" w:rsidR="00A46710" w:rsidRPr="00963B26" w:rsidRDefault="00A46710" w:rsidP="00614795">
                            <w:pPr>
                              <w:pStyle w:val="Caption"/>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AE22E0E" id="Text Box 272" o:spid="_x0000_s1038" type="#_x0000_t202" style="position:absolute;margin-left:58.05pt;margin-top:455.25pt;width:157.8pt;height:13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" filled="f" stroked="f" strokeweight="0">
                <v:textbox inset="2.85pt,2.85pt,2.85pt,2.85pt">
                  <w:txbxContent>
                    <w:p w14:paraId="4376DFC3" w14:textId="77777777" w:rsidR="00A46710" w:rsidRPr="00963B26" w:rsidRDefault="00A46710" w:rsidP="00614795">
                      <w:pPr>
                        <w:pStyle w:val="Caption"/>
                      </w:pPr>
                    </w:p>
                  </w:txbxContent>
                </v:textbox>
                <w10:wrap anchorx="page" anchory="page"/>
              </v:shape>
            </w:pict>
          </mc:Fallback>
        </mc:AlternateContent>
      </w:r>
      <w:r>
        <w:rPr>
          <w:noProof/>
          <w:lang w:eastAsia="zh-CN"/>
        </w:rPr>
        <mc:AlternateContent>
          <mc:Choice Requires="wps">
            <w:drawing>
              <wp:anchor distT="0" distB="0" distL="114300" distR="114300" simplePos="0" relativeHeight="251686912" behindDoc="0" locked="0" layoutInCell="1" allowOverlap="1" wp14:anchorId="53B9DF61" wp14:editId="1CBB5C44">
                <wp:simplePos x="0" y="0"/>
                <wp:positionH relativeFrom="page">
                  <wp:posOffset>7023735</wp:posOffset>
                </wp:positionH>
                <wp:positionV relativeFrom="page">
                  <wp:posOffset>6179185</wp:posOffset>
                </wp:positionV>
                <wp:extent cx="2560320" cy="1188720"/>
                <wp:effectExtent l="3810" t="0" r="0" b="4445"/>
                <wp:wrapNone/>
                <wp:docPr id="24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7703" w14:textId="77777777" w:rsidR="00A46710" w:rsidRDefault="00A46710" w:rsidP="00614795">
                            <w:pPr>
                              <w:pStyle w:val="OrgInf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9DF61" id="Text Box 187" o:spid="_x0000_s1039" type="#_x0000_t202" style="position:absolute;margin-left:553.05pt;margin-top:486.55pt;width:201.6pt;height:93.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vhtAIAALY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" filled="f" stroked="f">
                <v:textbox inset="0,0,0,0">
                  <w:txbxContent>
                    <w:p w14:paraId="46E57703" w14:textId="77777777" w:rsidR="00A46710" w:rsidRDefault="00A46710" w:rsidP="00614795">
                      <w:pPr>
                        <w:pStyle w:val="OrgInfo"/>
                        <w:jc w:val="center"/>
                      </w:pPr>
                    </w:p>
                  </w:txbxContent>
                </v:textbox>
                <w10:wrap anchorx="page" anchory="page"/>
              </v:shape>
            </w:pict>
          </mc:Fallback>
        </mc:AlternateContent>
      </w:r>
    </w:p>
    <w:p w14:paraId="6C137D49" w14:textId="77777777" w:rsidR="00800DFC" w:rsidRDefault="00800DFC"/>
    <w:p w14:paraId="42BA597F" w14:textId="77777777" w:rsidR="00800DFC" w:rsidRDefault="00800DFC"/>
    <w:p w14:paraId="02084045" w14:textId="77777777" w:rsidR="00800DFC" w:rsidRDefault="00800DFC"/>
    <w:p w14:paraId="11965675" w14:textId="77777777" w:rsidR="00800DFC" w:rsidRDefault="00800DFC"/>
    <w:p w14:paraId="4F7F939B" w14:textId="77777777" w:rsidR="00800DFC" w:rsidRDefault="00800DFC"/>
    <w:p w14:paraId="6C4E8EA0" w14:textId="77777777" w:rsidR="00800DFC" w:rsidRDefault="00800DFC"/>
    <w:p w14:paraId="1CC290DB" w14:textId="77777777" w:rsidR="00800DFC" w:rsidRDefault="00800DFC"/>
    <w:p w14:paraId="6F3BD76E" w14:textId="77777777" w:rsidR="00800DFC" w:rsidRDefault="00800DFC"/>
    <w:p w14:paraId="65C487CD" w14:textId="77777777" w:rsidR="00800DFC" w:rsidRDefault="00800DFC"/>
    <w:p w14:paraId="3F9AB297" w14:textId="77777777" w:rsidR="00800DFC" w:rsidRDefault="00800DFC"/>
    <w:p w14:paraId="2CC23302" w14:textId="77777777" w:rsidR="00800DFC" w:rsidRDefault="00800DFC"/>
    <w:p w14:paraId="312B99A3" w14:textId="77777777" w:rsidR="00AC7BFD" w:rsidRDefault="0015134E">
      <w:r>
        <w:rPr>
          <w:noProof/>
          <w:lang w:eastAsia="zh-CN"/>
        </w:rPr>
        <mc:AlternateContent>
          <mc:Choice Requires="wps">
            <w:drawing>
              <wp:anchor distT="0" distB="0" distL="114300" distR="114300" simplePos="0" relativeHeight="251649024" behindDoc="0" locked="0" layoutInCell="1" allowOverlap="1">
                <wp:simplePos x="0" y="0"/>
                <wp:positionH relativeFrom="page">
                  <wp:posOffset>7023735</wp:posOffset>
                </wp:positionH>
                <wp:positionV relativeFrom="page">
                  <wp:posOffset>6179185</wp:posOffset>
                </wp:positionV>
                <wp:extent cx="2560320" cy="1188720"/>
                <wp:effectExtent l="3810" t="0" r="0" b="4445"/>
                <wp:wrapNone/>
                <wp:docPr id="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89192" w14:textId="77777777" w:rsidR="00A46710" w:rsidRDefault="00A46710">
                            <w:pPr>
                              <w:pStyle w:val="OrgInf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53.05pt;margin-top:486.55pt;width:201.6pt;height:9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zSsg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" filled="f" stroked="f">
                <v:textbox inset="0,0,0,0">
                  <w:txbxContent>
                    <w:p w14:paraId="58D89192" w14:textId="77777777" w:rsidR="00A46710" w:rsidRDefault="00A46710">
                      <w:pPr>
                        <w:pStyle w:val="OrgInfo"/>
                        <w:jc w:val="center"/>
                      </w:pPr>
                    </w:p>
                  </w:txbxContent>
                </v:textbox>
                <w10:wrap anchorx="page" anchory="page"/>
              </v:shape>
            </w:pict>
          </mc:Fallback>
        </mc:AlternateContent>
      </w:r>
    </w:p>
    <w:sectPr w:rsidR="00AC7BFD" w:rsidSect="00761C5B">
      <w:pgSz w:w="15840" w:h="12240" w:orient="landscape"/>
      <w:pgMar w:top="1800" w:right="72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4DC6A" w14:textId="77777777" w:rsidR="00A46710" w:rsidRDefault="00A46710">
      <w:r>
        <w:separator/>
      </w:r>
    </w:p>
  </w:endnote>
  <w:endnote w:type="continuationSeparator" w:id="0">
    <w:p w14:paraId="6A38A366" w14:textId="77777777" w:rsidR="00A46710" w:rsidRDefault="00A46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6A8D7EF-B2DE-46AD-9153-4C2FC929BD52}"/>
  </w:font>
  <w:font w:name="Times New Roman">
    <w:panose1 w:val="02020603050405020304"/>
    <w:charset w:val="00"/>
    <w:family w:val="roman"/>
    <w:pitch w:val="variable"/>
    <w:sig w:usb0="E0002EFF" w:usb1="C000785B" w:usb2="00000009" w:usb3="00000000" w:csb0="000001FF" w:csb1="00000000"/>
    <w:embedRegular r:id="rId2" w:fontKey="{7F7547E8-88D5-4EB2-B580-18598062F401}"/>
    <w:embedBold r:id="rId3" w:fontKey="{813ACB6E-508E-4C0D-B23F-89BFC02CCBF5}"/>
    <w:embedItalic r:id="rId4" w:fontKey="{1BA2EE7C-6ADF-486B-8D36-A365DA06303C}"/>
    <w:embedBoldItalic r:id="rId5" w:fontKey="{10EEECD6-AFA1-468E-8CF0-B6A3A1788C7C}"/>
  </w:font>
  <w:font w:name="Courier New">
    <w:panose1 w:val="02070309020205020404"/>
    <w:charset w:val="00"/>
    <w:family w:val="modern"/>
    <w:pitch w:val="fixed"/>
    <w:sig w:usb0="E0002EFF" w:usb1="C0007843" w:usb2="00000009" w:usb3="00000000" w:csb0="000001FF" w:csb1="00000000"/>
    <w:embedRegular r:id="rId6" w:fontKey="{20C634D4-A7C6-4FA5-9E2C-F503FF364459}"/>
  </w:font>
  <w:font w:name="Wingdings">
    <w:panose1 w:val="05000000000000000000"/>
    <w:charset w:val="02"/>
    <w:family w:val="auto"/>
    <w:pitch w:val="variable"/>
    <w:sig w:usb0="00000000" w:usb1="10000000" w:usb2="00000000" w:usb3="00000000" w:csb0="80000000" w:csb1="00000000"/>
    <w:embedRegular r:id="rId7" w:fontKey="{19971B4F-3820-4A8F-A86E-314758612773}"/>
  </w:font>
  <w:font w:name="Times">
    <w:panose1 w:val="02020603050405020304"/>
    <w:charset w:val="00"/>
    <w:family w:val="roman"/>
    <w:pitch w:val="variable"/>
    <w:sig w:usb0="E0002EFF" w:usb1="C000785B" w:usb2="00000009" w:usb3="00000000" w:csb0="000001FF" w:csb1="00000000"/>
    <w:embedRegular r:id="rId8" w:fontKey="{E56D9042-F602-4731-BE79-BC06B2996630}"/>
    <w:embedBold r:id="rId9" w:fontKey="{8F021FD4-EAD0-4113-8088-7E41D3D8C887}"/>
    <w:embedItalic r:id="rId10" w:fontKey="{8CF607F6-46C9-42BB-8BC8-EA64FADFCB74}"/>
    <w:embedBoldItalic r:id="rId11" w:fontKey="{BEF42D76-2A19-4C5E-91CD-898579DB180B}"/>
  </w:font>
  <w:font w:name="Trebuchet MS">
    <w:panose1 w:val="020B0603020202020204"/>
    <w:charset w:val="00"/>
    <w:family w:val="swiss"/>
    <w:pitch w:val="variable"/>
    <w:sig w:usb0="00000687" w:usb1="00000000" w:usb2="00000000" w:usb3="00000000" w:csb0="0000009F" w:csb1="00000000"/>
    <w:embedRegular r:id="rId12" w:fontKey="{435E1B14-2D07-47C3-9D30-31EC7E1E1211}"/>
    <w:embedBold r:id="rId13" w:fontKey="{B3D8602A-A0D9-4F4F-AF92-AEF8258230A2}"/>
    <w:embedItalic r:id="rId14" w:fontKey="{AA48244F-8581-4061-B5BA-E5F286E002CF}"/>
    <w:embedBoldItalic r:id="rId15" w:fontKey="{46B062B4-7C2B-4230-A4DE-2D9DD47304BF}"/>
  </w:font>
  <w:font w:name="Comic Sans MS">
    <w:panose1 w:val="030F0702030302020204"/>
    <w:charset w:val="00"/>
    <w:family w:val="script"/>
    <w:pitch w:val="variable"/>
    <w:sig w:usb0="00000287" w:usb1="00000013" w:usb2="00000000" w:usb3="00000000" w:csb0="0000009F" w:csb1="00000000"/>
    <w:embedRegular r:id="rId16" w:fontKey="{DBBE9566-D706-4FD9-9871-27C2C106C3D3}"/>
  </w:font>
  <w:font w:name="Tahoma">
    <w:panose1 w:val="020B0604030504040204"/>
    <w:charset w:val="00"/>
    <w:family w:val="swiss"/>
    <w:pitch w:val="variable"/>
    <w:sig w:usb0="E1002EFF" w:usb1="C000605B" w:usb2="00000029" w:usb3="00000000" w:csb0="000101FF" w:csb1="00000000"/>
    <w:embedRegular r:id="rId17" w:fontKey="{ECCED9FA-28C1-4284-A0B0-D3562D1FCD0B}"/>
  </w:font>
  <w:font w:name="Calibri">
    <w:panose1 w:val="020F0502020204030204"/>
    <w:charset w:val="00"/>
    <w:family w:val="swiss"/>
    <w:pitch w:val="variable"/>
    <w:sig w:usb0="E0002AFF" w:usb1="C000247B" w:usb2="00000009" w:usb3="00000000" w:csb0="000001FF" w:csb1="00000000"/>
    <w:embedRegular r:id="rId18" w:fontKey="{7A8B47E3-0827-4D2C-9899-03A404E36319}"/>
  </w:font>
  <w:font w:name="Great Vibes">
    <w:altName w:val="Times New Roman"/>
    <w:charset w:val="00"/>
    <w:family w:val="auto"/>
    <w:pitch w:val="variable"/>
    <w:sig w:usb0="00000001" w:usb1="5000205B" w:usb2="00000000" w:usb3="00000000" w:csb0="00000093" w:csb1="00000000"/>
    <w:embedBold r:id="rId19" w:fontKey="{05C39CC7-B419-4227-A674-3720BA10FD7A}"/>
  </w:font>
  <w:font w:name="Lucida Calligraphy">
    <w:panose1 w:val="03010101010101010101"/>
    <w:charset w:val="00"/>
    <w:family w:val="script"/>
    <w:pitch w:val="variable"/>
    <w:sig w:usb0="00000003" w:usb1="00000000" w:usb2="00000000" w:usb3="00000000" w:csb0="00000001" w:csb1="00000000"/>
    <w:embedBold r:id="rId20" w:fontKey="{2F777E3C-A69A-4A65-A1B7-6A83B68F98A1}"/>
  </w:font>
  <w:font w:name="BaBTrebuchet MS">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embedBold r:id="rId21" w:fontKey="{8078F9BF-BF57-4AE3-B03F-027A29C6A9CA}"/>
  </w:font>
  <w:font w:name="Arial">
    <w:panose1 w:val="020B0604020202020204"/>
    <w:charset w:val="00"/>
    <w:family w:val="swiss"/>
    <w:pitch w:val="variable"/>
    <w:sig w:usb0="E0002EFF" w:usb1="C000785B" w:usb2="00000009" w:usb3="00000000" w:csb0="000001FF" w:csb1="00000000"/>
    <w:embedRegular r:id="rId22" w:fontKey="{8AC6694E-4CD1-4F21-90F4-9A3E43581CD6}"/>
    <w:embedBold r:id="rId23" w:fontKey="{891D5F75-F457-40E4-A27A-7EF4FD2226D8}"/>
  </w:font>
  <w:font w:name="Arial Narrow">
    <w:panose1 w:val="020B0606020202030204"/>
    <w:charset w:val="00"/>
    <w:family w:val="swiss"/>
    <w:pitch w:val="variable"/>
    <w:sig w:usb0="00000287" w:usb1="00000800" w:usb2="00000000" w:usb3="00000000" w:csb0="0000009F" w:csb1="00000000"/>
    <w:embedRegular r:id="rId24" w:fontKey="{402856A7-8275-4941-B2A6-D16EA7134B5C}"/>
    <w:embedBold r:id="rId25" w:fontKey="{7E9C5C23-16E8-4407-919F-309ABA09DC17}"/>
    <w:embedItalic r:id="rId26" w:fontKey="{8DB2331C-6438-4F62-8AC9-9783EB69F3A8}"/>
  </w:font>
  <w:font w:name="Leelawadee">
    <w:altName w:val="Leelawadee UI"/>
    <w:panose1 w:val="020B0502040204020203"/>
    <w:charset w:val="00"/>
    <w:family w:val="swiss"/>
    <w:pitch w:val="variable"/>
    <w:sig w:usb0="01000003" w:usb1="00000000" w:usb2="00000000" w:usb3="00000000" w:csb0="00010001" w:csb1="00000000"/>
    <w:embedRegular r:id="rId27" w:fontKey="{7FB81205-9C2C-41FE-8E73-DF6DD08B0708}"/>
    <w:embedBold r:id="rId28" w:fontKey="{D1558566-C37F-4A44-BC87-DAB42EF317D1}"/>
    <w:embedItalic r:id="rId29" w:fontKey="{3AB85598-17C9-4102-A022-1CD9C5B6EA70}"/>
  </w:font>
  <w:font w:name="BatangChe">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embedRegular r:id="rId30" w:fontKey="{F7590EA6-5F80-4BAE-B408-0FE6C69F557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1" w:fontKey="{BCE44219-2241-47EB-A176-F810BD49623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570E0" w14:textId="77777777" w:rsidR="00A46710" w:rsidRDefault="00A46710">
      <w:r>
        <w:separator/>
      </w:r>
    </w:p>
  </w:footnote>
  <w:footnote w:type="continuationSeparator" w:id="0">
    <w:p w14:paraId="73D7E4E3" w14:textId="77777777" w:rsidR="00A46710" w:rsidRDefault="00A46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35150"/>
    <w:multiLevelType w:val="multilevel"/>
    <w:tmpl w:val="108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C1876"/>
    <w:multiLevelType w:val="multilevel"/>
    <w:tmpl w:val="54D0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63216"/>
    <w:multiLevelType w:val="hybridMultilevel"/>
    <w:tmpl w:val="82C4F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 w15:restartNumberingAfterBreak="0">
    <w:nsid w:val="30172A1C"/>
    <w:multiLevelType w:val="multilevel"/>
    <w:tmpl w:val="108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F1D97"/>
    <w:multiLevelType w:val="hybridMultilevel"/>
    <w:tmpl w:val="B970B0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560D5"/>
    <w:multiLevelType w:val="multilevel"/>
    <w:tmpl w:val="25F6A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B728B2"/>
    <w:multiLevelType w:val="hybridMultilevel"/>
    <w:tmpl w:val="C8446E86"/>
    <w:lvl w:ilvl="0" w:tplc="DEE69C94">
      <w:start w:val="1"/>
      <w:numFmt w:val="bullet"/>
      <w:lvlText w:val=""/>
      <w:lvlJc w:val="left"/>
      <w:pPr>
        <w:ind w:left="1944" w:firstLine="576"/>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1360708"/>
    <w:multiLevelType w:val="multilevel"/>
    <w:tmpl w:val="FAFA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0709C"/>
    <w:multiLevelType w:val="hybridMultilevel"/>
    <w:tmpl w:val="80ACE5A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5EA361B8"/>
    <w:multiLevelType w:val="multilevel"/>
    <w:tmpl w:val="108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741D36"/>
    <w:multiLevelType w:val="hybridMultilevel"/>
    <w:tmpl w:val="20E4371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4B5319D"/>
    <w:multiLevelType w:val="hybridMultilevel"/>
    <w:tmpl w:val="313079AA"/>
    <w:lvl w:ilvl="0" w:tplc="A64075BA">
      <w:start w:val="1"/>
      <w:numFmt w:val="bullet"/>
      <w:lvlText w:val=""/>
      <w:lvlJc w:val="left"/>
      <w:pPr>
        <w:ind w:left="2880" w:hanging="144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74733931"/>
    <w:multiLevelType w:val="hybridMultilevel"/>
    <w:tmpl w:val="A7BA29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74744F21"/>
    <w:multiLevelType w:val="hybridMultilevel"/>
    <w:tmpl w:val="CCDCC1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0"/>
  </w:num>
  <w:num w:numId="4">
    <w:abstractNumId w:val="8"/>
  </w:num>
  <w:num w:numId="5">
    <w:abstractNumId w:val="12"/>
  </w:num>
  <w:num w:numId="6">
    <w:abstractNumId w:val="11"/>
  </w:num>
  <w:num w:numId="7">
    <w:abstractNumId w:val="6"/>
  </w:num>
  <w:num w:numId="8">
    <w:abstractNumId w:val="2"/>
  </w:num>
  <w:num w:numId="9">
    <w:abstractNumId w:val="1"/>
  </w:num>
  <w:num w:numId="10">
    <w:abstractNumId w:val="7"/>
  </w:num>
  <w:num w:numId="11">
    <w:abstractNumId w:val="5"/>
  </w:num>
  <w:num w:numId="12">
    <w:abstractNumId w:val="9"/>
  </w:num>
  <w:num w:numId="13">
    <w:abstractNumId w:val="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19A"/>
    <w:rsid w:val="000320DB"/>
    <w:rsid w:val="00072298"/>
    <w:rsid w:val="0008481D"/>
    <w:rsid w:val="00090518"/>
    <w:rsid w:val="000C232C"/>
    <w:rsid w:val="000C2D9A"/>
    <w:rsid w:val="000D27AA"/>
    <w:rsid w:val="000D317D"/>
    <w:rsid w:val="000E478B"/>
    <w:rsid w:val="000E7232"/>
    <w:rsid w:val="00105928"/>
    <w:rsid w:val="00113AAB"/>
    <w:rsid w:val="001470AD"/>
    <w:rsid w:val="0015134E"/>
    <w:rsid w:val="00167B55"/>
    <w:rsid w:val="00180320"/>
    <w:rsid w:val="001821D1"/>
    <w:rsid w:val="00183EC3"/>
    <w:rsid w:val="00184FEE"/>
    <w:rsid w:val="001B48F7"/>
    <w:rsid w:val="001B7F40"/>
    <w:rsid w:val="001D1897"/>
    <w:rsid w:val="001E3CD1"/>
    <w:rsid w:val="001F066B"/>
    <w:rsid w:val="002557E1"/>
    <w:rsid w:val="00262EE1"/>
    <w:rsid w:val="0027699F"/>
    <w:rsid w:val="00295D32"/>
    <w:rsid w:val="002B474B"/>
    <w:rsid w:val="00316978"/>
    <w:rsid w:val="00322649"/>
    <w:rsid w:val="00345C9D"/>
    <w:rsid w:val="00351B8F"/>
    <w:rsid w:val="00363247"/>
    <w:rsid w:val="003649AD"/>
    <w:rsid w:val="00373CC7"/>
    <w:rsid w:val="003869C2"/>
    <w:rsid w:val="00390713"/>
    <w:rsid w:val="003C2D05"/>
    <w:rsid w:val="003E119A"/>
    <w:rsid w:val="003E198A"/>
    <w:rsid w:val="00420BC0"/>
    <w:rsid w:val="004460C7"/>
    <w:rsid w:val="00446600"/>
    <w:rsid w:val="00450013"/>
    <w:rsid w:val="0046797E"/>
    <w:rsid w:val="0047054A"/>
    <w:rsid w:val="00472D2B"/>
    <w:rsid w:val="004875DD"/>
    <w:rsid w:val="00492534"/>
    <w:rsid w:val="004A5905"/>
    <w:rsid w:val="004E1DFD"/>
    <w:rsid w:val="005301D5"/>
    <w:rsid w:val="00546E19"/>
    <w:rsid w:val="00547C02"/>
    <w:rsid w:val="00553666"/>
    <w:rsid w:val="005556F1"/>
    <w:rsid w:val="0055570A"/>
    <w:rsid w:val="005606C4"/>
    <w:rsid w:val="00563F40"/>
    <w:rsid w:val="00575911"/>
    <w:rsid w:val="005A15B3"/>
    <w:rsid w:val="005B056B"/>
    <w:rsid w:val="005C5555"/>
    <w:rsid w:val="005C560C"/>
    <w:rsid w:val="005C7E6A"/>
    <w:rsid w:val="005F269A"/>
    <w:rsid w:val="005F2990"/>
    <w:rsid w:val="00607985"/>
    <w:rsid w:val="00614795"/>
    <w:rsid w:val="00617E80"/>
    <w:rsid w:val="00621258"/>
    <w:rsid w:val="006245B1"/>
    <w:rsid w:val="006317F3"/>
    <w:rsid w:val="0066274C"/>
    <w:rsid w:val="0069117D"/>
    <w:rsid w:val="00695CE5"/>
    <w:rsid w:val="006A24C6"/>
    <w:rsid w:val="006B3462"/>
    <w:rsid w:val="006B7CAB"/>
    <w:rsid w:val="006C5922"/>
    <w:rsid w:val="006D0DA3"/>
    <w:rsid w:val="006F1865"/>
    <w:rsid w:val="00703378"/>
    <w:rsid w:val="00706EDA"/>
    <w:rsid w:val="00712CEC"/>
    <w:rsid w:val="00731477"/>
    <w:rsid w:val="007368E5"/>
    <w:rsid w:val="00747D50"/>
    <w:rsid w:val="00761C5B"/>
    <w:rsid w:val="00765ED5"/>
    <w:rsid w:val="007859C6"/>
    <w:rsid w:val="00796BCA"/>
    <w:rsid w:val="00797FAD"/>
    <w:rsid w:val="007A1F17"/>
    <w:rsid w:val="007D3609"/>
    <w:rsid w:val="007F58A9"/>
    <w:rsid w:val="00800DFC"/>
    <w:rsid w:val="00807B0C"/>
    <w:rsid w:val="0083618A"/>
    <w:rsid w:val="00867E5E"/>
    <w:rsid w:val="008C2193"/>
    <w:rsid w:val="008F566D"/>
    <w:rsid w:val="00903250"/>
    <w:rsid w:val="00907AD1"/>
    <w:rsid w:val="00925EA2"/>
    <w:rsid w:val="00926B96"/>
    <w:rsid w:val="00942E22"/>
    <w:rsid w:val="00952A47"/>
    <w:rsid w:val="00956369"/>
    <w:rsid w:val="00963B26"/>
    <w:rsid w:val="00985BF9"/>
    <w:rsid w:val="00995D7A"/>
    <w:rsid w:val="009A4458"/>
    <w:rsid w:val="009E1E7F"/>
    <w:rsid w:val="009E2D16"/>
    <w:rsid w:val="00A2307F"/>
    <w:rsid w:val="00A46710"/>
    <w:rsid w:val="00A46A65"/>
    <w:rsid w:val="00A71C7C"/>
    <w:rsid w:val="00AA1377"/>
    <w:rsid w:val="00AC1EDB"/>
    <w:rsid w:val="00AC7BFD"/>
    <w:rsid w:val="00AD09EC"/>
    <w:rsid w:val="00AD1F40"/>
    <w:rsid w:val="00AD2A5E"/>
    <w:rsid w:val="00AD644A"/>
    <w:rsid w:val="00AE1579"/>
    <w:rsid w:val="00B02BFA"/>
    <w:rsid w:val="00B10E3E"/>
    <w:rsid w:val="00B12A06"/>
    <w:rsid w:val="00B137AF"/>
    <w:rsid w:val="00B1628C"/>
    <w:rsid w:val="00B239CA"/>
    <w:rsid w:val="00B321E3"/>
    <w:rsid w:val="00B66C99"/>
    <w:rsid w:val="00BA3AFE"/>
    <w:rsid w:val="00BA6921"/>
    <w:rsid w:val="00BB5B9C"/>
    <w:rsid w:val="00BC6183"/>
    <w:rsid w:val="00BD6307"/>
    <w:rsid w:val="00BD6ECC"/>
    <w:rsid w:val="00BF18B1"/>
    <w:rsid w:val="00BF2D73"/>
    <w:rsid w:val="00C0295B"/>
    <w:rsid w:val="00C205AD"/>
    <w:rsid w:val="00C26E3C"/>
    <w:rsid w:val="00C5737D"/>
    <w:rsid w:val="00C64BB6"/>
    <w:rsid w:val="00C65B0C"/>
    <w:rsid w:val="00CA68F1"/>
    <w:rsid w:val="00CB2D2C"/>
    <w:rsid w:val="00CC0660"/>
    <w:rsid w:val="00CE79C8"/>
    <w:rsid w:val="00D15D37"/>
    <w:rsid w:val="00D210F9"/>
    <w:rsid w:val="00D30F51"/>
    <w:rsid w:val="00D32012"/>
    <w:rsid w:val="00D4202E"/>
    <w:rsid w:val="00D469E7"/>
    <w:rsid w:val="00D46B80"/>
    <w:rsid w:val="00D52E03"/>
    <w:rsid w:val="00D90CB2"/>
    <w:rsid w:val="00DC024D"/>
    <w:rsid w:val="00DD6258"/>
    <w:rsid w:val="00E041FA"/>
    <w:rsid w:val="00E179D9"/>
    <w:rsid w:val="00E206D2"/>
    <w:rsid w:val="00E33A7F"/>
    <w:rsid w:val="00E374B2"/>
    <w:rsid w:val="00E42D0A"/>
    <w:rsid w:val="00E87DFE"/>
    <w:rsid w:val="00EA6ABE"/>
    <w:rsid w:val="00EB1FBA"/>
    <w:rsid w:val="00EC3A9C"/>
    <w:rsid w:val="00EC5293"/>
    <w:rsid w:val="00EE28B3"/>
    <w:rsid w:val="00F02886"/>
    <w:rsid w:val="00F05027"/>
    <w:rsid w:val="00F14241"/>
    <w:rsid w:val="00F20B86"/>
    <w:rsid w:val="00F411D8"/>
    <w:rsid w:val="00F65339"/>
    <w:rsid w:val="00FA357B"/>
    <w:rsid w:val="00FA50CB"/>
    <w:rsid w:val="00FC25E5"/>
    <w:rsid w:val="00FE1C79"/>
    <w:rsid w:val="00FE4D5E"/>
    <w:rsid w:val="00FE5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E93444F"/>
  <w15:docId w15:val="{209768B1-4478-44A2-8DCE-7F5290EF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qFormat/>
    <w:rsid w:val="00F20B86"/>
    <w:pPr>
      <w:jc w:val="both"/>
      <w:outlineLvl w:val="1"/>
    </w:pPr>
    <w:rPr>
      <w:color w:val="auto"/>
      <w:sz w:val="40"/>
      <w:szCs w:val="40"/>
    </w:rPr>
  </w:style>
  <w:style w:type="paragraph" w:styleId="Heading3">
    <w:name w:val="heading 3"/>
    <w:basedOn w:val="Normal"/>
    <w:next w:val="Normal"/>
    <w:qFormat/>
    <w:rsid w:val="00CB2D2C"/>
    <w:pPr>
      <w:keepNext/>
      <w:spacing w:before="240" w:after="60"/>
      <w:outlineLvl w:val="2"/>
    </w:pPr>
    <w:rPr>
      <w:rFonts w:ascii="Comic Sans MS" w:hAnsi="Comic Sans MS"/>
      <w:color w:val="4517C5"/>
      <w:sz w:val="26"/>
    </w:rPr>
  </w:style>
  <w:style w:type="paragraph" w:styleId="Heading4">
    <w:name w:val="heading 4"/>
    <w:basedOn w:val="Normal"/>
    <w:next w:val="Normal"/>
    <w:qFormat/>
    <w:rsid w:val="00CB2D2C"/>
    <w:pPr>
      <w:keepNext/>
      <w:spacing w:before="240" w:after="60"/>
      <w:outlineLvl w:val="3"/>
    </w:pPr>
    <w:rPr>
      <w:rFonts w:ascii="Comic Sans MS" w:hAnsi="Comic Sans MS"/>
      <w:color w:val="003300"/>
      <w:sz w:val="28"/>
    </w:rPr>
  </w:style>
  <w:style w:type="paragraph" w:styleId="Heading5">
    <w:name w:val="heading 5"/>
    <w:basedOn w:val="Normal"/>
    <w:next w:val="Normal"/>
    <w:qFormat/>
    <w:rsid w:val="00CB2D2C"/>
    <w:pPr>
      <w:spacing w:before="240" w:after="60"/>
      <w:outlineLvl w:val="4"/>
    </w:pPr>
    <w:rPr>
      <w:rFonts w:ascii="Comic Sans MS" w:hAnsi="Comic Sans MS"/>
      <w:color w:val="003300"/>
      <w:sz w:val="26"/>
    </w:rPr>
  </w:style>
  <w:style w:type="paragraph" w:styleId="Heading6">
    <w:name w:val="heading 6"/>
    <w:basedOn w:val="Normal"/>
    <w:next w:val="Normal"/>
    <w:qFormat/>
    <w:rsid w:val="00CB2D2C"/>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rsid w:val="00CB2D2C"/>
    <w:pPr>
      <w:spacing w:line="280" w:lineRule="atLeast"/>
    </w:pPr>
    <w:rPr>
      <w:rFonts w:eastAsia="Times New Roman"/>
      <w:b/>
      <w:caps/>
      <w:sz w:val="20"/>
    </w:rPr>
  </w:style>
  <w:style w:type="paragraph" w:customStyle="1" w:styleId="Address1">
    <w:name w:val="Address 1"/>
    <w:basedOn w:val="Normal"/>
    <w:rsid w:val="00CB2D2C"/>
    <w:pPr>
      <w:spacing w:line="240" w:lineRule="atLeast"/>
    </w:pPr>
    <w:rPr>
      <w:rFonts w:eastAsia="Times New Roman"/>
      <w:sz w:val="20"/>
    </w:rPr>
  </w:style>
  <w:style w:type="paragraph" w:customStyle="1" w:styleId="AddressCorrection">
    <w:name w:val="Address Correction"/>
    <w:basedOn w:val="Normal"/>
    <w:rsid w:val="00CB2D2C"/>
    <w:pPr>
      <w:spacing w:before="120"/>
    </w:pPr>
    <w:rPr>
      <w:rFonts w:eastAsia="Times New Roman"/>
      <w:i/>
      <w:sz w:val="16"/>
    </w:rPr>
  </w:style>
  <w:style w:type="paragraph" w:customStyle="1" w:styleId="OrgInfo">
    <w:name w:val="Org Info"/>
    <w:basedOn w:val="Normal"/>
    <w:rsid w:val="00CB2D2C"/>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rsid w:val="00CB2D2C"/>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rsid w:val="00CB2D2C"/>
    <w:pPr>
      <w:spacing w:after="120" w:line="280" w:lineRule="atLeast"/>
    </w:pPr>
    <w:rPr>
      <w:rFonts w:eastAsia="Times New Roman"/>
      <w:sz w:val="19"/>
    </w:rPr>
  </w:style>
  <w:style w:type="paragraph" w:customStyle="1" w:styleId="Contact">
    <w:name w:val="Contact"/>
    <w:basedOn w:val="Normal"/>
    <w:rsid w:val="00CB2D2C"/>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sid w:val="00CB2D2C"/>
    <w:rPr>
      <w:rFonts w:eastAsia="Times New Roman"/>
      <w:kern w:val="28"/>
    </w:rPr>
  </w:style>
  <w:style w:type="paragraph" w:styleId="BalloonText">
    <w:name w:val="Balloon Text"/>
    <w:basedOn w:val="Normal"/>
    <w:link w:val="BalloonTextChar"/>
    <w:uiPriority w:val="99"/>
    <w:semiHidden/>
    <w:unhideWhenUsed/>
    <w:rsid w:val="003E119A"/>
    <w:rPr>
      <w:rFonts w:ascii="Tahoma" w:hAnsi="Tahoma" w:cs="Tahoma"/>
      <w:sz w:val="16"/>
      <w:szCs w:val="16"/>
    </w:rPr>
  </w:style>
  <w:style w:type="character" w:customStyle="1" w:styleId="BalloonTextChar">
    <w:name w:val="Balloon Text Char"/>
    <w:basedOn w:val="DefaultParagraphFont"/>
    <w:link w:val="BalloonText"/>
    <w:uiPriority w:val="99"/>
    <w:semiHidden/>
    <w:rsid w:val="003E119A"/>
    <w:rPr>
      <w:rFonts w:ascii="Tahoma" w:hAnsi="Tahoma" w:cs="Tahoma"/>
      <w:sz w:val="16"/>
      <w:szCs w:val="16"/>
    </w:rPr>
  </w:style>
  <w:style w:type="character" w:styleId="Hyperlink">
    <w:name w:val="Hyperlink"/>
    <w:basedOn w:val="DefaultParagraphFont"/>
    <w:uiPriority w:val="99"/>
    <w:unhideWhenUsed/>
    <w:rsid w:val="000E478B"/>
    <w:rPr>
      <w:color w:val="0000FF" w:themeColor="hyperlink"/>
      <w:u w:val="single"/>
    </w:rPr>
  </w:style>
  <w:style w:type="paragraph" w:customStyle="1" w:styleId="p2">
    <w:name w:val="p2"/>
    <w:basedOn w:val="Normal"/>
    <w:rsid w:val="00D46B80"/>
    <w:pPr>
      <w:spacing w:before="100" w:beforeAutospacing="1" w:after="100" w:afterAutospacing="1"/>
    </w:pPr>
    <w:rPr>
      <w:rFonts w:ascii="Times New Roman" w:eastAsia="Times New Roman" w:hAnsi="Times New Roman"/>
    </w:rPr>
  </w:style>
  <w:style w:type="character" w:customStyle="1" w:styleId="s2">
    <w:name w:val="s2"/>
    <w:basedOn w:val="DefaultParagraphFont"/>
    <w:rsid w:val="00D46B80"/>
  </w:style>
  <w:style w:type="character" w:customStyle="1" w:styleId="s4">
    <w:name w:val="s4"/>
    <w:basedOn w:val="DefaultParagraphFont"/>
    <w:rsid w:val="00D46B80"/>
  </w:style>
  <w:style w:type="paragraph" w:styleId="NoSpacing">
    <w:name w:val="No Spacing"/>
    <w:uiPriority w:val="1"/>
    <w:qFormat/>
    <w:rsid w:val="00D15D37"/>
    <w:rPr>
      <w:rFonts w:asciiTheme="minorHAnsi" w:eastAsiaTheme="minorHAnsi" w:hAnsiTheme="minorHAnsi" w:cstheme="minorBidi"/>
      <w:sz w:val="22"/>
      <w:szCs w:val="22"/>
    </w:rPr>
  </w:style>
  <w:style w:type="paragraph" w:styleId="NormalWeb">
    <w:name w:val="Normal (Web)"/>
    <w:basedOn w:val="Normal"/>
    <w:uiPriority w:val="99"/>
    <w:unhideWhenUsed/>
    <w:rsid w:val="00CE79C8"/>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CE79C8"/>
    <w:rPr>
      <w:b/>
      <w:bCs/>
    </w:rPr>
  </w:style>
  <w:style w:type="character" w:styleId="FollowedHyperlink">
    <w:name w:val="FollowedHyperlink"/>
    <w:basedOn w:val="DefaultParagraphFont"/>
    <w:uiPriority w:val="99"/>
    <w:semiHidden/>
    <w:unhideWhenUsed/>
    <w:rsid w:val="00AD2A5E"/>
    <w:rPr>
      <w:color w:val="800080" w:themeColor="followedHyperlink"/>
      <w:u w:val="single"/>
    </w:rPr>
  </w:style>
  <w:style w:type="character" w:customStyle="1" w:styleId="apple-converted-space">
    <w:name w:val="apple-converted-space"/>
    <w:basedOn w:val="DefaultParagraphFont"/>
    <w:rsid w:val="009E1E7F"/>
  </w:style>
  <w:style w:type="paragraph" w:styleId="ListParagraph">
    <w:name w:val="List Paragraph"/>
    <w:basedOn w:val="Normal"/>
    <w:uiPriority w:val="34"/>
    <w:qFormat/>
    <w:rsid w:val="00F142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99409">
      <w:bodyDiv w:val="1"/>
      <w:marLeft w:val="0"/>
      <w:marRight w:val="0"/>
      <w:marTop w:val="0"/>
      <w:marBottom w:val="0"/>
      <w:divBdr>
        <w:top w:val="none" w:sz="0" w:space="0" w:color="auto"/>
        <w:left w:val="none" w:sz="0" w:space="0" w:color="auto"/>
        <w:bottom w:val="none" w:sz="0" w:space="0" w:color="auto"/>
        <w:right w:val="none" w:sz="0" w:space="0" w:color="auto"/>
      </w:divBdr>
    </w:div>
    <w:div w:id="196356846">
      <w:bodyDiv w:val="1"/>
      <w:marLeft w:val="0"/>
      <w:marRight w:val="0"/>
      <w:marTop w:val="0"/>
      <w:marBottom w:val="0"/>
      <w:divBdr>
        <w:top w:val="none" w:sz="0" w:space="0" w:color="auto"/>
        <w:left w:val="none" w:sz="0" w:space="0" w:color="auto"/>
        <w:bottom w:val="none" w:sz="0" w:space="0" w:color="auto"/>
        <w:right w:val="none" w:sz="0" w:space="0" w:color="auto"/>
      </w:divBdr>
      <w:divsChild>
        <w:div w:id="216162379">
          <w:marLeft w:val="0"/>
          <w:marRight w:val="0"/>
          <w:marTop w:val="0"/>
          <w:marBottom w:val="0"/>
          <w:divBdr>
            <w:top w:val="none" w:sz="0" w:space="0" w:color="auto"/>
            <w:left w:val="none" w:sz="0" w:space="0" w:color="auto"/>
            <w:bottom w:val="none" w:sz="0" w:space="0" w:color="auto"/>
            <w:right w:val="none" w:sz="0" w:space="0" w:color="auto"/>
          </w:divBdr>
        </w:div>
        <w:div w:id="1222404392">
          <w:marLeft w:val="0"/>
          <w:marRight w:val="0"/>
          <w:marTop w:val="0"/>
          <w:marBottom w:val="0"/>
          <w:divBdr>
            <w:top w:val="none" w:sz="0" w:space="0" w:color="auto"/>
            <w:left w:val="none" w:sz="0" w:space="0" w:color="auto"/>
            <w:bottom w:val="none" w:sz="0" w:space="0" w:color="auto"/>
            <w:right w:val="none" w:sz="0" w:space="0" w:color="auto"/>
          </w:divBdr>
        </w:div>
        <w:div w:id="1252547099">
          <w:marLeft w:val="0"/>
          <w:marRight w:val="0"/>
          <w:marTop w:val="0"/>
          <w:marBottom w:val="0"/>
          <w:divBdr>
            <w:top w:val="none" w:sz="0" w:space="0" w:color="auto"/>
            <w:left w:val="none" w:sz="0" w:space="0" w:color="auto"/>
            <w:bottom w:val="none" w:sz="0" w:space="0" w:color="auto"/>
            <w:right w:val="none" w:sz="0" w:space="0" w:color="auto"/>
          </w:divBdr>
        </w:div>
        <w:div w:id="1028334298">
          <w:marLeft w:val="0"/>
          <w:marRight w:val="0"/>
          <w:marTop w:val="0"/>
          <w:marBottom w:val="0"/>
          <w:divBdr>
            <w:top w:val="none" w:sz="0" w:space="0" w:color="auto"/>
            <w:left w:val="none" w:sz="0" w:space="0" w:color="auto"/>
            <w:bottom w:val="none" w:sz="0" w:space="0" w:color="auto"/>
            <w:right w:val="none" w:sz="0" w:space="0" w:color="auto"/>
          </w:divBdr>
        </w:div>
      </w:divsChild>
    </w:div>
    <w:div w:id="452600980">
      <w:bodyDiv w:val="1"/>
      <w:marLeft w:val="0"/>
      <w:marRight w:val="0"/>
      <w:marTop w:val="0"/>
      <w:marBottom w:val="0"/>
      <w:divBdr>
        <w:top w:val="none" w:sz="0" w:space="0" w:color="auto"/>
        <w:left w:val="none" w:sz="0" w:space="0" w:color="auto"/>
        <w:bottom w:val="none" w:sz="0" w:space="0" w:color="auto"/>
        <w:right w:val="none" w:sz="0" w:space="0" w:color="auto"/>
      </w:divBdr>
    </w:div>
    <w:div w:id="648828011">
      <w:bodyDiv w:val="1"/>
      <w:marLeft w:val="0"/>
      <w:marRight w:val="0"/>
      <w:marTop w:val="0"/>
      <w:marBottom w:val="0"/>
      <w:divBdr>
        <w:top w:val="none" w:sz="0" w:space="0" w:color="auto"/>
        <w:left w:val="none" w:sz="0" w:space="0" w:color="auto"/>
        <w:bottom w:val="none" w:sz="0" w:space="0" w:color="auto"/>
        <w:right w:val="none" w:sz="0" w:space="0" w:color="auto"/>
      </w:divBdr>
    </w:div>
    <w:div w:id="807937302">
      <w:bodyDiv w:val="1"/>
      <w:marLeft w:val="0"/>
      <w:marRight w:val="0"/>
      <w:marTop w:val="0"/>
      <w:marBottom w:val="0"/>
      <w:divBdr>
        <w:top w:val="none" w:sz="0" w:space="0" w:color="auto"/>
        <w:left w:val="none" w:sz="0" w:space="0" w:color="auto"/>
        <w:bottom w:val="none" w:sz="0" w:space="0" w:color="auto"/>
        <w:right w:val="none" w:sz="0" w:space="0" w:color="auto"/>
      </w:divBdr>
      <w:divsChild>
        <w:div w:id="1361054852">
          <w:marLeft w:val="0"/>
          <w:marRight w:val="0"/>
          <w:marTop w:val="0"/>
          <w:marBottom w:val="0"/>
          <w:divBdr>
            <w:top w:val="none" w:sz="0" w:space="0" w:color="auto"/>
            <w:left w:val="none" w:sz="0" w:space="0" w:color="auto"/>
            <w:bottom w:val="none" w:sz="0" w:space="0" w:color="auto"/>
            <w:right w:val="none" w:sz="0" w:space="0" w:color="auto"/>
          </w:divBdr>
          <w:divsChild>
            <w:div w:id="836304935">
              <w:marLeft w:val="0"/>
              <w:marRight w:val="0"/>
              <w:marTop w:val="0"/>
              <w:marBottom w:val="225"/>
              <w:divBdr>
                <w:top w:val="none" w:sz="0" w:space="0" w:color="auto"/>
                <w:left w:val="none" w:sz="0" w:space="0" w:color="auto"/>
                <w:bottom w:val="none" w:sz="0" w:space="0" w:color="auto"/>
                <w:right w:val="none" w:sz="0" w:space="0" w:color="auto"/>
              </w:divBdr>
              <w:divsChild>
                <w:div w:id="1541013672">
                  <w:marLeft w:val="0"/>
                  <w:marRight w:val="0"/>
                  <w:marTop w:val="225"/>
                  <w:marBottom w:val="0"/>
                  <w:divBdr>
                    <w:top w:val="none" w:sz="0" w:space="0" w:color="auto"/>
                    <w:left w:val="none" w:sz="0" w:space="0" w:color="auto"/>
                    <w:bottom w:val="none" w:sz="0" w:space="0" w:color="auto"/>
                    <w:right w:val="none" w:sz="0" w:space="0" w:color="auto"/>
                  </w:divBdr>
                  <w:divsChild>
                    <w:div w:id="896741855">
                      <w:marLeft w:val="0"/>
                      <w:marRight w:val="0"/>
                      <w:marTop w:val="0"/>
                      <w:marBottom w:val="0"/>
                      <w:divBdr>
                        <w:top w:val="none" w:sz="0" w:space="0" w:color="auto"/>
                        <w:left w:val="none" w:sz="0" w:space="0" w:color="auto"/>
                        <w:bottom w:val="none" w:sz="0" w:space="0" w:color="auto"/>
                        <w:right w:val="none" w:sz="0" w:space="0" w:color="auto"/>
                      </w:divBdr>
                      <w:divsChild>
                        <w:div w:id="1736927778">
                          <w:marLeft w:val="0"/>
                          <w:marRight w:val="0"/>
                          <w:marTop w:val="0"/>
                          <w:marBottom w:val="0"/>
                          <w:divBdr>
                            <w:top w:val="none" w:sz="0" w:space="0" w:color="auto"/>
                            <w:left w:val="none" w:sz="0" w:space="0" w:color="auto"/>
                            <w:bottom w:val="none" w:sz="0" w:space="0" w:color="auto"/>
                            <w:right w:val="none" w:sz="0" w:space="0" w:color="auto"/>
                          </w:divBdr>
                          <w:divsChild>
                            <w:div w:id="108742650">
                              <w:marLeft w:val="0"/>
                              <w:marRight w:val="0"/>
                              <w:marTop w:val="0"/>
                              <w:marBottom w:val="0"/>
                              <w:divBdr>
                                <w:top w:val="none" w:sz="0" w:space="0" w:color="auto"/>
                                <w:left w:val="none" w:sz="0" w:space="0" w:color="auto"/>
                                <w:bottom w:val="none" w:sz="0" w:space="0" w:color="auto"/>
                                <w:right w:val="none" w:sz="0" w:space="0" w:color="auto"/>
                              </w:divBdr>
                              <w:divsChild>
                                <w:div w:id="1679187955">
                                  <w:marLeft w:val="0"/>
                                  <w:marRight w:val="0"/>
                                  <w:marTop w:val="0"/>
                                  <w:marBottom w:val="0"/>
                                  <w:divBdr>
                                    <w:top w:val="none" w:sz="0" w:space="0" w:color="auto"/>
                                    <w:left w:val="none" w:sz="0" w:space="0" w:color="auto"/>
                                    <w:bottom w:val="none" w:sz="0" w:space="0" w:color="auto"/>
                                    <w:right w:val="none" w:sz="0" w:space="0" w:color="auto"/>
                                  </w:divBdr>
                                  <w:divsChild>
                                    <w:div w:id="354353181">
                                      <w:marLeft w:val="0"/>
                                      <w:marRight w:val="0"/>
                                      <w:marTop w:val="0"/>
                                      <w:marBottom w:val="0"/>
                                      <w:divBdr>
                                        <w:top w:val="none" w:sz="0" w:space="0" w:color="auto"/>
                                        <w:left w:val="none" w:sz="0" w:space="0" w:color="auto"/>
                                        <w:bottom w:val="none" w:sz="0" w:space="0" w:color="auto"/>
                                        <w:right w:val="none" w:sz="0" w:space="0" w:color="auto"/>
                                      </w:divBdr>
                                      <w:divsChild>
                                        <w:div w:id="1826163580">
                                          <w:marLeft w:val="0"/>
                                          <w:marRight w:val="0"/>
                                          <w:marTop w:val="0"/>
                                          <w:marBottom w:val="0"/>
                                          <w:divBdr>
                                            <w:top w:val="none" w:sz="0" w:space="0" w:color="auto"/>
                                            <w:left w:val="none" w:sz="0" w:space="0" w:color="auto"/>
                                            <w:bottom w:val="none" w:sz="0" w:space="0" w:color="auto"/>
                                            <w:right w:val="none" w:sz="0" w:space="0" w:color="auto"/>
                                          </w:divBdr>
                                          <w:divsChild>
                                            <w:div w:id="357045159">
                                              <w:marLeft w:val="0"/>
                                              <w:marRight w:val="0"/>
                                              <w:marTop w:val="0"/>
                                              <w:marBottom w:val="0"/>
                                              <w:divBdr>
                                                <w:top w:val="none" w:sz="0" w:space="0" w:color="auto"/>
                                                <w:left w:val="none" w:sz="0" w:space="0" w:color="auto"/>
                                                <w:bottom w:val="none" w:sz="0" w:space="0" w:color="auto"/>
                                                <w:right w:val="none" w:sz="0" w:space="0" w:color="auto"/>
                                              </w:divBdr>
                                              <w:divsChild>
                                                <w:div w:id="119735457">
                                                  <w:marLeft w:val="0"/>
                                                  <w:marRight w:val="0"/>
                                                  <w:marTop w:val="0"/>
                                                  <w:marBottom w:val="0"/>
                                                  <w:divBdr>
                                                    <w:top w:val="none" w:sz="0" w:space="0" w:color="auto"/>
                                                    <w:left w:val="none" w:sz="0" w:space="0" w:color="auto"/>
                                                    <w:bottom w:val="none" w:sz="0" w:space="0" w:color="auto"/>
                                                    <w:right w:val="none" w:sz="0" w:space="0" w:color="auto"/>
                                                  </w:divBdr>
                                                  <w:divsChild>
                                                    <w:div w:id="1423641461">
                                                      <w:marLeft w:val="0"/>
                                                      <w:marRight w:val="0"/>
                                                      <w:marTop w:val="0"/>
                                                      <w:marBottom w:val="0"/>
                                                      <w:divBdr>
                                                        <w:top w:val="single" w:sz="2" w:space="0" w:color="CCCCCC"/>
                                                        <w:left w:val="single" w:sz="2" w:space="4" w:color="CCCCCC"/>
                                                        <w:bottom w:val="single" w:sz="2" w:space="8" w:color="CCCCCC"/>
                                                        <w:right w:val="single" w:sz="2" w:space="4" w:color="CCCCCC"/>
                                                      </w:divBdr>
                                                      <w:divsChild>
                                                        <w:div w:id="623580664">
                                                          <w:marLeft w:val="0"/>
                                                          <w:marRight w:val="0"/>
                                                          <w:marTop w:val="0"/>
                                                          <w:marBottom w:val="0"/>
                                                          <w:divBdr>
                                                            <w:top w:val="none" w:sz="0" w:space="0" w:color="auto"/>
                                                            <w:left w:val="none" w:sz="0" w:space="0" w:color="auto"/>
                                                            <w:bottom w:val="none" w:sz="0" w:space="0" w:color="auto"/>
                                                            <w:right w:val="none" w:sz="0" w:space="0" w:color="auto"/>
                                                          </w:divBdr>
                                                          <w:divsChild>
                                                            <w:div w:id="546600973">
                                                              <w:marLeft w:val="0"/>
                                                              <w:marRight w:val="0"/>
                                                              <w:marTop w:val="0"/>
                                                              <w:marBottom w:val="0"/>
                                                              <w:divBdr>
                                                                <w:top w:val="none" w:sz="0" w:space="0" w:color="auto"/>
                                                                <w:left w:val="none" w:sz="0" w:space="0" w:color="auto"/>
                                                                <w:bottom w:val="none" w:sz="0" w:space="0" w:color="auto"/>
                                                                <w:right w:val="none" w:sz="0" w:space="0" w:color="auto"/>
                                                              </w:divBdr>
                                                              <w:divsChild>
                                                                <w:div w:id="1950115784">
                                                                  <w:marLeft w:val="0"/>
                                                                  <w:marRight w:val="0"/>
                                                                  <w:marTop w:val="0"/>
                                                                  <w:marBottom w:val="0"/>
                                                                  <w:divBdr>
                                                                    <w:top w:val="none" w:sz="0" w:space="0" w:color="auto"/>
                                                                    <w:left w:val="none" w:sz="0" w:space="0" w:color="auto"/>
                                                                    <w:bottom w:val="none" w:sz="0" w:space="0" w:color="auto"/>
                                                                    <w:right w:val="none" w:sz="0" w:space="0" w:color="auto"/>
                                                                  </w:divBdr>
                                                                </w:div>
                                                                <w:div w:id="17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786523">
      <w:bodyDiv w:val="1"/>
      <w:marLeft w:val="0"/>
      <w:marRight w:val="0"/>
      <w:marTop w:val="0"/>
      <w:marBottom w:val="0"/>
      <w:divBdr>
        <w:top w:val="none" w:sz="0" w:space="0" w:color="auto"/>
        <w:left w:val="none" w:sz="0" w:space="0" w:color="auto"/>
        <w:bottom w:val="none" w:sz="0" w:space="0" w:color="auto"/>
        <w:right w:val="none" w:sz="0" w:space="0" w:color="auto"/>
      </w:divBdr>
      <w:divsChild>
        <w:div w:id="1697121682">
          <w:marLeft w:val="0"/>
          <w:marRight w:val="0"/>
          <w:marTop w:val="0"/>
          <w:marBottom w:val="0"/>
          <w:divBdr>
            <w:top w:val="none" w:sz="0" w:space="0" w:color="auto"/>
            <w:left w:val="none" w:sz="0" w:space="0" w:color="auto"/>
            <w:bottom w:val="none" w:sz="0" w:space="0" w:color="auto"/>
            <w:right w:val="none" w:sz="0" w:space="0" w:color="auto"/>
          </w:divBdr>
        </w:div>
        <w:div w:id="1145008152">
          <w:marLeft w:val="0"/>
          <w:marRight w:val="0"/>
          <w:marTop w:val="0"/>
          <w:marBottom w:val="0"/>
          <w:divBdr>
            <w:top w:val="none" w:sz="0" w:space="0" w:color="auto"/>
            <w:left w:val="none" w:sz="0" w:space="0" w:color="auto"/>
            <w:bottom w:val="none" w:sz="0" w:space="0" w:color="auto"/>
            <w:right w:val="none" w:sz="0" w:space="0" w:color="auto"/>
          </w:divBdr>
        </w:div>
        <w:div w:id="1818377356">
          <w:marLeft w:val="0"/>
          <w:marRight w:val="0"/>
          <w:marTop w:val="0"/>
          <w:marBottom w:val="0"/>
          <w:divBdr>
            <w:top w:val="none" w:sz="0" w:space="0" w:color="auto"/>
            <w:left w:val="none" w:sz="0" w:space="0" w:color="auto"/>
            <w:bottom w:val="none" w:sz="0" w:space="0" w:color="auto"/>
            <w:right w:val="none" w:sz="0" w:space="0" w:color="auto"/>
          </w:divBdr>
        </w:div>
        <w:div w:id="1539272880">
          <w:marLeft w:val="0"/>
          <w:marRight w:val="0"/>
          <w:marTop w:val="0"/>
          <w:marBottom w:val="0"/>
          <w:divBdr>
            <w:top w:val="none" w:sz="0" w:space="0" w:color="auto"/>
            <w:left w:val="none" w:sz="0" w:space="0" w:color="auto"/>
            <w:bottom w:val="none" w:sz="0" w:space="0" w:color="auto"/>
            <w:right w:val="none" w:sz="0" w:space="0" w:color="auto"/>
          </w:divBdr>
        </w:div>
      </w:divsChild>
    </w:div>
    <w:div w:id="1719429100">
      <w:bodyDiv w:val="1"/>
      <w:marLeft w:val="0"/>
      <w:marRight w:val="0"/>
      <w:marTop w:val="0"/>
      <w:marBottom w:val="0"/>
      <w:divBdr>
        <w:top w:val="none" w:sz="0" w:space="0" w:color="auto"/>
        <w:left w:val="none" w:sz="0" w:space="0" w:color="auto"/>
        <w:bottom w:val="none" w:sz="0" w:space="0" w:color="auto"/>
        <w:right w:val="none" w:sz="0" w:space="0" w:color="auto"/>
      </w:divBdr>
    </w:div>
    <w:div w:id="1805075917">
      <w:bodyDiv w:val="1"/>
      <w:marLeft w:val="0"/>
      <w:marRight w:val="0"/>
      <w:marTop w:val="0"/>
      <w:marBottom w:val="0"/>
      <w:divBdr>
        <w:top w:val="none" w:sz="0" w:space="0" w:color="auto"/>
        <w:left w:val="none" w:sz="0" w:space="0" w:color="auto"/>
        <w:bottom w:val="none" w:sz="0" w:space="0" w:color="auto"/>
        <w:right w:val="none" w:sz="0" w:space="0" w:color="auto"/>
      </w:divBdr>
      <w:divsChild>
        <w:div w:id="1940673064">
          <w:marLeft w:val="0"/>
          <w:marRight w:val="0"/>
          <w:marTop w:val="0"/>
          <w:marBottom w:val="0"/>
          <w:divBdr>
            <w:top w:val="none" w:sz="0" w:space="0" w:color="auto"/>
            <w:left w:val="none" w:sz="0" w:space="0" w:color="auto"/>
            <w:bottom w:val="none" w:sz="0" w:space="0" w:color="auto"/>
            <w:right w:val="none" w:sz="0" w:space="0" w:color="auto"/>
          </w:divBdr>
        </w:div>
        <w:div w:id="1631087599">
          <w:marLeft w:val="0"/>
          <w:marRight w:val="0"/>
          <w:marTop w:val="0"/>
          <w:marBottom w:val="0"/>
          <w:divBdr>
            <w:top w:val="none" w:sz="0" w:space="0" w:color="auto"/>
            <w:left w:val="none" w:sz="0" w:space="0" w:color="auto"/>
            <w:bottom w:val="none" w:sz="0" w:space="0" w:color="auto"/>
            <w:right w:val="none" w:sz="0" w:space="0" w:color="auto"/>
          </w:divBdr>
        </w:div>
        <w:div w:id="1385639252">
          <w:marLeft w:val="0"/>
          <w:marRight w:val="0"/>
          <w:marTop w:val="0"/>
          <w:marBottom w:val="0"/>
          <w:divBdr>
            <w:top w:val="none" w:sz="0" w:space="0" w:color="auto"/>
            <w:left w:val="none" w:sz="0" w:space="0" w:color="auto"/>
            <w:bottom w:val="none" w:sz="0" w:space="0" w:color="auto"/>
            <w:right w:val="none" w:sz="0" w:space="0" w:color="auto"/>
          </w:divBdr>
        </w:div>
        <w:div w:id="975988349">
          <w:marLeft w:val="0"/>
          <w:marRight w:val="0"/>
          <w:marTop w:val="0"/>
          <w:marBottom w:val="0"/>
          <w:divBdr>
            <w:top w:val="none" w:sz="0" w:space="0" w:color="auto"/>
            <w:left w:val="none" w:sz="0" w:space="0" w:color="auto"/>
            <w:bottom w:val="none" w:sz="0" w:space="0" w:color="auto"/>
            <w:right w:val="none" w:sz="0" w:space="0" w:color="auto"/>
          </w:divBdr>
        </w:div>
      </w:divsChild>
    </w:div>
    <w:div w:id="1863008484">
      <w:bodyDiv w:val="1"/>
      <w:marLeft w:val="0"/>
      <w:marRight w:val="0"/>
      <w:marTop w:val="0"/>
      <w:marBottom w:val="0"/>
      <w:divBdr>
        <w:top w:val="none" w:sz="0" w:space="0" w:color="auto"/>
        <w:left w:val="none" w:sz="0" w:space="0" w:color="auto"/>
        <w:bottom w:val="none" w:sz="0" w:space="0" w:color="auto"/>
        <w:right w:val="none" w:sz="0" w:space="0" w:color="auto"/>
      </w:divBdr>
    </w:div>
    <w:div w:id="2078746484">
      <w:bodyDiv w:val="1"/>
      <w:marLeft w:val="0"/>
      <w:marRight w:val="0"/>
      <w:marTop w:val="0"/>
      <w:marBottom w:val="0"/>
      <w:divBdr>
        <w:top w:val="none" w:sz="0" w:space="0" w:color="auto"/>
        <w:left w:val="none" w:sz="0" w:space="0" w:color="auto"/>
        <w:bottom w:val="none" w:sz="0" w:space="0" w:color="auto"/>
        <w:right w:val="none" w:sz="0" w:space="0" w:color="auto"/>
      </w:divBdr>
      <w:divsChild>
        <w:div w:id="1937784922">
          <w:marLeft w:val="0"/>
          <w:marRight w:val="0"/>
          <w:marTop w:val="0"/>
          <w:marBottom w:val="0"/>
          <w:divBdr>
            <w:top w:val="none" w:sz="0" w:space="0" w:color="auto"/>
            <w:left w:val="none" w:sz="0" w:space="0" w:color="auto"/>
            <w:bottom w:val="none" w:sz="0" w:space="0" w:color="auto"/>
            <w:right w:val="none" w:sz="0" w:space="0" w:color="auto"/>
          </w:divBdr>
        </w:div>
        <w:div w:id="1763720847">
          <w:marLeft w:val="0"/>
          <w:marRight w:val="0"/>
          <w:marTop w:val="0"/>
          <w:marBottom w:val="0"/>
          <w:divBdr>
            <w:top w:val="none" w:sz="0" w:space="0" w:color="auto"/>
            <w:left w:val="none" w:sz="0" w:space="0" w:color="auto"/>
            <w:bottom w:val="none" w:sz="0" w:space="0" w:color="auto"/>
            <w:right w:val="none" w:sz="0" w:space="0" w:color="auto"/>
          </w:divBdr>
        </w:div>
        <w:div w:id="490025822">
          <w:marLeft w:val="0"/>
          <w:marRight w:val="0"/>
          <w:marTop w:val="0"/>
          <w:marBottom w:val="0"/>
          <w:divBdr>
            <w:top w:val="none" w:sz="0" w:space="0" w:color="auto"/>
            <w:left w:val="none" w:sz="0" w:space="0" w:color="auto"/>
            <w:bottom w:val="none" w:sz="0" w:space="0" w:color="auto"/>
            <w:right w:val="none" w:sz="0" w:space="0" w:color="auto"/>
          </w:divBdr>
        </w:div>
        <w:div w:id="1648241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oolwires.henry.k12.ga.us/fe" TargetMode="External"/><Relationship Id="rId18" Type="http://schemas.openxmlformats.org/officeDocument/2006/relationships/image" Target="media/image2.jpg"/><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choolwires.henry.k12.ga.us/Domain/821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hoolwires.henry.k12.ga.us/site/default.aspx?PageID=1" TargetMode="External"/><Relationship Id="rId17" Type="http://schemas.openxmlformats.org/officeDocument/2006/relationships/hyperlink" Target="http://www.classdojo.com"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upport.google.com/edu/classroom/answer/6020279?hl=en" TargetMode="External"/><Relationship Id="rId20" Type="http://schemas.openxmlformats.org/officeDocument/2006/relationships/hyperlink" Target="http://schoolwires.henry.k12.ga.us/f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lassdojo.com" TargetMode="External"/><Relationship Id="rId32"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campus.henry.k12.ga.us/K12_Custom/cparent/index.jsp?appName=henry&amp;version=1&amp;rel=hhchk" TargetMode="External"/><Relationship Id="rId23" Type="http://schemas.openxmlformats.org/officeDocument/2006/relationships/hyperlink" Target="https://support.google.com/edu/classroom/answer/6020279?hl=en" TargetMode="External"/><Relationship Id="rId28" Type="http://schemas.openxmlformats.org/officeDocument/2006/relationships/hyperlink" Target="mailto:shoni.pittman@henry.k12.ga.us" TargetMode="External"/><Relationship Id="rId10" Type="http://schemas.openxmlformats.org/officeDocument/2006/relationships/endnotes" Target="endnotes.xml"/><Relationship Id="rId19" Type="http://schemas.openxmlformats.org/officeDocument/2006/relationships/hyperlink" Target="http://schoolwires.henry.k12.ga.us/site/default.aspx?PageID=1"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oolwires.henry.k12.ga.us/Domain/8212" TargetMode="External"/><Relationship Id="rId22" Type="http://schemas.openxmlformats.org/officeDocument/2006/relationships/hyperlink" Target="https://campus.henry.k12.ga.us/K12_Custom/cparent/index.jsp?appName=henry&amp;version=1&amp;rel=hhchk" TargetMode="External"/><Relationship Id="rId27" Type="http://schemas.openxmlformats.org/officeDocument/2006/relationships/hyperlink" Target="mailto:shoni.pittman@henry.k12.ga.us" TargetMode="External"/><Relationship Id="rId30"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20Davis\AppData\Roaming\Microsoft\Templates\Event%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3F87DB109DE047A67811E57541DC1A" ma:contentTypeVersion="14" ma:contentTypeDescription="Create a new document." ma:contentTypeScope="" ma:versionID="7c6d75b8b513d1aaf7da3a56ccc5a7bd">
  <xsd:schema xmlns:xsd="http://www.w3.org/2001/XMLSchema" xmlns:xs="http://www.w3.org/2001/XMLSchema" xmlns:p="http://schemas.microsoft.com/office/2006/metadata/properties" xmlns:ns1="http://schemas.microsoft.com/sharepoint/v3" xmlns:ns3="36478ccb-bc27-452c-9698-0eca44d8b828" xmlns:ns4="da702b34-28f7-4f0b-bdc4-0d7ed6fd2636" targetNamespace="http://schemas.microsoft.com/office/2006/metadata/properties" ma:root="true" ma:fieldsID="62375823964df64a445a2cb5b6905edd" ns1:_="" ns3:_="" ns4:_="">
    <xsd:import namespace="http://schemas.microsoft.com/sharepoint/v3"/>
    <xsd:import namespace="36478ccb-bc27-452c-9698-0eca44d8b828"/>
    <xsd:import namespace="da702b34-28f7-4f0b-bdc4-0d7ed6fd2636"/>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78ccb-bc27-452c-9698-0eca44d8b8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702b34-28f7-4f0b-bdc4-0d7ed6fd263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DC189-5F6F-4338-B7EF-585C625FB4C1}">
  <ds:schemaRefs>
    <ds:schemaRef ds:uri="http://schemas.microsoft.com/sharepoint/v3/contenttype/forms"/>
  </ds:schemaRefs>
</ds:datastoreItem>
</file>

<file path=customXml/itemProps2.xml><?xml version="1.0" encoding="utf-8"?>
<ds:datastoreItem xmlns:ds="http://schemas.openxmlformats.org/officeDocument/2006/customXml" ds:itemID="{DA9B7981-8639-4516-9C9D-F8DD1339FF5F}">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da702b34-28f7-4f0b-bdc4-0d7ed6fd2636"/>
    <ds:schemaRef ds:uri="http://schemas.microsoft.com/office/2006/documentManagement/types"/>
    <ds:schemaRef ds:uri="36478ccb-bc27-452c-9698-0eca44d8b828"/>
    <ds:schemaRef ds:uri="http://www.w3.org/XML/1998/namespace"/>
    <ds:schemaRef ds:uri="http://purl.org/dc/dcmitype/"/>
  </ds:schemaRefs>
</ds:datastoreItem>
</file>

<file path=customXml/itemProps3.xml><?xml version="1.0" encoding="utf-8"?>
<ds:datastoreItem xmlns:ds="http://schemas.openxmlformats.org/officeDocument/2006/customXml" ds:itemID="{1E33BFAA-F2C8-44AE-ACE4-62E6CF0E4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478ccb-bc27-452c-9698-0eca44d8b828"/>
    <ds:schemaRef ds:uri="da702b34-28f7-4f0b-bdc4-0d7ed6fd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C1D74E-D28E-4612-B212-D28F01D9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brochure.dot</Template>
  <TotalTime>0</TotalTime>
  <Pages>4</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Davis</dc:creator>
  <cp:lastModifiedBy>Pittman, Shoni</cp:lastModifiedBy>
  <cp:revision>2</cp:revision>
  <cp:lastPrinted>2017-07-27T05:35:00Z</cp:lastPrinted>
  <dcterms:created xsi:type="dcterms:W3CDTF">2019-11-14T00:18:00Z</dcterms:created>
  <dcterms:modified xsi:type="dcterms:W3CDTF">2019-11-14T00:18:00Z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y fmtid="{D5CDD505-2E9C-101B-9397-08002B2CF9AE}" pid="3" name="ContentTypeId">
    <vt:lpwstr>0x0101002D3F87DB109DE047A67811E57541DC1A</vt:lpwstr>
  </property>
</Properties>
</file>